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03CA" w14:textId="77777777" w:rsidR="0002148F" w:rsidRDefault="00000000">
      <w:pPr>
        <w:tabs>
          <w:tab w:val="left" w:pos="463"/>
        </w:tabs>
        <w:spacing w:before="52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461219" wp14:editId="7031265D">
                <wp:simplePos x="0" y="0"/>
                <wp:positionH relativeFrom="column">
                  <wp:posOffset>-77467</wp:posOffset>
                </wp:positionH>
                <wp:positionV relativeFrom="paragraph">
                  <wp:posOffset>57780</wp:posOffset>
                </wp:positionV>
                <wp:extent cx="6889747" cy="1271"/>
                <wp:effectExtent l="0" t="19050" r="25403" b="36829"/>
                <wp:wrapNone/>
                <wp:docPr id="366130535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9747" cy="1271"/>
                        </a:xfrm>
                        <a:prstGeom prst="straightConnector1">
                          <a:avLst/>
                        </a:prstGeom>
                        <a:noFill/>
                        <a:ln w="3815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2327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to 17" o:spid="_x0000_s1026" type="#_x0000_t32" style="position:absolute;margin-left:-6.1pt;margin-top:4.55pt;width:542.5pt;height: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" strokeweight="1.0599mm">
                <v:stroke joinstyle="miter"/>
              </v:shape>
            </w:pict>
          </mc:Fallback>
        </mc:AlternateContent>
      </w:r>
    </w:p>
    <w:p w14:paraId="676A17A6" w14:textId="77777777" w:rsidR="0002148F" w:rsidRDefault="0002148F">
      <w:pPr>
        <w:jc w:val="center"/>
        <w:rPr>
          <w:rFonts w:ascii="Arial" w:hAnsi="Arial" w:cs="Arial"/>
          <w:b/>
          <w:sz w:val="28"/>
          <w:szCs w:val="28"/>
        </w:rPr>
      </w:pPr>
    </w:p>
    <w:p w14:paraId="6C1A3AA5" w14:textId="77777777" w:rsidR="0002148F" w:rsidRDefault="000000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REQUERIMENTO DE CRÉDITO DE DISCIPLINA</w:t>
      </w:r>
    </w:p>
    <w:p w14:paraId="4548AD59" w14:textId="77777777" w:rsidR="0002148F" w:rsidRDefault="0002148F">
      <w:pPr>
        <w:rPr>
          <w:rFonts w:ascii="Arial" w:hAnsi="Arial" w:cs="Arial"/>
          <w:b/>
        </w:rPr>
      </w:pPr>
    </w:p>
    <w:p w14:paraId="102F0E45" w14:textId="77777777" w:rsidR="0002148F" w:rsidRDefault="00000000">
      <w:r>
        <w:rPr>
          <w:rFonts w:ascii="Arial" w:hAnsi="Arial" w:cs="Arial"/>
          <w:b/>
        </w:rPr>
        <w:t>Procedimento:</w:t>
      </w:r>
      <w:r>
        <w:rPr>
          <w:rFonts w:ascii="Arial" w:hAnsi="Arial" w:cs="Arial"/>
        </w:rPr>
        <w:t xml:space="preserve"> preencher requerimento</w:t>
      </w:r>
    </w:p>
    <w:p w14:paraId="784325DC" w14:textId="77777777" w:rsidR="0002148F" w:rsidRDefault="00000000">
      <w:pPr>
        <w:jc w:val="both"/>
      </w:pPr>
      <w:r>
        <w:rPr>
          <w:rFonts w:ascii="Arial" w:hAnsi="Arial" w:cs="Arial"/>
          <w:b/>
        </w:rPr>
        <w:t>Prazo para solicitação</w:t>
      </w:r>
      <w:r>
        <w:rPr>
          <w:rFonts w:ascii="Arial" w:hAnsi="Arial" w:cs="Arial"/>
        </w:rPr>
        <w:t>: conforme período divulgado oportunamente pela Coordenação do Curso</w:t>
      </w:r>
    </w:p>
    <w:p w14:paraId="43105CFC" w14:textId="133CC543" w:rsidR="0002148F" w:rsidRDefault="00000000">
      <w:pPr>
        <w:jc w:val="both"/>
      </w:pPr>
      <w:r>
        <w:rPr>
          <w:rFonts w:ascii="Arial" w:hAnsi="Arial" w:cs="Arial"/>
          <w:b/>
        </w:rPr>
        <w:t>Local de entrega</w:t>
      </w:r>
      <w:r>
        <w:rPr>
          <w:rFonts w:ascii="Arial" w:hAnsi="Arial" w:cs="Arial"/>
        </w:rPr>
        <w:t xml:space="preserve">: presencial na coordenação ou via e-mail: </w:t>
      </w:r>
      <w:hyperlink r:id="rId7" w:history="1">
        <w:r w:rsidR="000223F2" w:rsidRPr="00EC54BA">
          <w:rPr>
            <w:rStyle w:val="Hyperlink"/>
            <w:rFonts w:ascii="Arial" w:hAnsi="Arial" w:cs="Arial"/>
          </w:rPr>
          <w:t>fisioterapia@unifap.br</w:t>
        </w:r>
      </w:hyperlink>
      <w:r w:rsidR="000223F2">
        <w:rPr>
          <w:rFonts w:ascii="Arial" w:hAnsi="Arial" w:cs="Arial"/>
        </w:rPr>
        <w:t xml:space="preserve"> </w:t>
      </w:r>
    </w:p>
    <w:p w14:paraId="65CC1752" w14:textId="77777777" w:rsidR="0002148F" w:rsidRDefault="0002148F">
      <w:pPr>
        <w:tabs>
          <w:tab w:val="left" w:pos="463"/>
        </w:tabs>
        <w:spacing w:before="52"/>
        <w:rPr>
          <w:rFonts w:ascii="Arial" w:hAnsi="Arial" w:cs="Arial"/>
          <w:b/>
        </w:rPr>
      </w:pPr>
    </w:p>
    <w:tbl>
      <w:tblPr>
        <w:tblW w:w="10500" w:type="dxa"/>
        <w:tblInd w:w="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14"/>
        <w:gridCol w:w="3686"/>
      </w:tblGrid>
      <w:tr w:rsidR="0002148F" w14:paraId="4A6B484E" w14:textId="77777777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6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61A79495" w14:textId="77777777" w:rsidR="0002148F" w:rsidRDefault="00000000">
            <w:pPr>
              <w:pStyle w:val="Corpodetexto"/>
              <w:spacing w:before="11" w:line="360" w:lineRule="auto"/>
            </w:pPr>
            <w:r>
              <w:rPr>
                <w:rFonts w:ascii="Arial" w:hAnsi="Arial" w:cs="Arial"/>
                <w:b/>
              </w:rPr>
              <w:t xml:space="preserve">  NOME COMPLETO: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                                          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74FBF244" w14:textId="77777777" w:rsidR="0002148F" w:rsidRDefault="00000000">
            <w:pPr>
              <w:pStyle w:val="Corpodetexto"/>
              <w:spacing w:before="11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MATRÍCULA:</w:t>
            </w:r>
          </w:p>
          <w:p w14:paraId="008A0841" w14:textId="77777777" w:rsidR="0002148F" w:rsidRDefault="0002148F">
            <w:pPr>
              <w:pStyle w:val="Corpodetexto"/>
              <w:spacing w:before="11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0C1B600" w14:textId="77777777" w:rsidR="0002148F" w:rsidRDefault="00000000">
      <w:pPr>
        <w:pStyle w:val="Corpodetexto"/>
        <w:spacing w:before="11"/>
      </w:pP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  <w:t xml:space="preserve">                            </w:t>
      </w:r>
    </w:p>
    <w:tbl>
      <w:tblPr>
        <w:tblW w:w="10522" w:type="dxa"/>
        <w:tblInd w:w="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14"/>
        <w:gridCol w:w="3708"/>
      </w:tblGrid>
      <w:tr w:rsidR="0002148F" w14:paraId="77E36A3D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6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726FDEE3" w14:textId="77777777" w:rsidR="0002148F" w:rsidRDefault="00000000">
            <w:pPr>
              <w:pStyle w:val="Corpodetexto"/>
              <w:spacing w:before="11"/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</w:rPr>
              <w:t>E-MAIL:</w:t>
            </w:r>
          </w:p>
        </w:tc>
        <w:tc>
          <w:tcPr>
            <w:tcW w:w="370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10" w:type="dxa"/>
            </w:tcMar>
          </w:tcPr>
          <w:p w14:paraId="48C68FD8" w14:textId="77777777" w:rsidR="0002148F" w:rsidRDefault="00000000">
            <w:pPr>
              <w:pStyle w:val="Corpodetexto"/>
              <w:spacing w:before="11"/>
              <w:rPr>
                <w:rFonts w:ascii="Arial" w:hAnsi="Arial" w:cs="Arial"/>
                <w:b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</w:rPr>
              <w:t>TELEFONE:</w:t>
            </w:r>
          </w:p>
          <w:p w14:paraId="0489222C" w14:textId="77777777" w:rsidR="0002148F" w:rsidRDefault="0002148F">
            <w:pPr>
              <w:pStyle w:val="Corpodetexto"/>
              <w:spacing w:before="11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BF09727" w14:textId="77777777" w:rsidR="0002148F" w:rsidRDefault="0002148F">
            <w:pPr>
              <w:pStyle w:val="Corpodetexto"/>
              <w:spacing w:before="1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A6F9367" w14:textId="77777777" w:rsidR="0002148F" w:rsidRDefault="00000000">
      <w:pPr>
        <w:pStyle w:val="Corpodetexto"/>
        <w:spacing w:before="11"/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</w:rPr>
        <w:tab/>
      </w:r>
    </w:p>
    <w:tbl>
      <w:tblPr>
        <w:tblW w:w="10500" w:type="dxa"/>
        <w:tblInd w:w="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0"/>
      </w:tblGrid>
      <w:tr w:rsidR="0002148F" w14:paraId="391CB3E6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5576D053" w14:textId="77777777" w:rsidR="0002148F" w:rsidRDefault="00000000">
            <w:pPr>
              <w:pStyle w:val="Corpodetexto"/>
              <w:spacing w:before="11"/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</w:rPr>
              <w:t>DISCIPLINA A QUAL SOLICITA CRÉDITO:</w:t>
            </w:r>
          </w:p>
          <w:p w14:paraId="4A22EE4C" w14:textId="77777777" w:rsidR="0002148F" w:rsidRDefault="0002148F">
            <w:pPr>
              <w:pStyle w:val="Corpodetexto"/>
              <w:spacing w:before="1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D2E53AD" w14:textId="77777777" w:rsidR="0002148F" w:rsidRDefault="00000000">
      <w:pPr>
        <w:tabs>
          <w:tab w:val="left" w:pos="46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10500" w:type="dxa"/>
        <w:tblInd w:w="23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0"/>
      </w:tblGrid>
      <w:tr w:rsidR="0002148F" w14:paraId="2E461BE9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154CD484" w14:textId="77777777" w:rsidR="0002148F" w:rsidRDefault="00000000">
            <w:pPr>
              <w:pStyle w:val="Corpodetexto"/>
              <w:spacing w:before="11"/>
            </w:pPr>
            <w:r>
              <w:rPr>
                <w:rFonts w:ascii="Arial" w:hAnsi="Arial" w:cs="Arial"/>
                <w:b/>
                <w:spacing w:val="-3"/>
                <w:sz w:val="20"/>
                <w:szCs w:val="20"/>
              </w:rPr>
              <w:t>DISCIPLINA(S) EQUIVALENTE(S) CURSADA(S) EM OUTRO CURSO DE INSTITUIÇÃO DE ENSINO SUPERIOR (IES):</w:t>
            </w:r>
            <w:r>
              <w:rPr>
                <w:rFonts w:ascii="Arial" w:hAnsi="Arial" w:cs="Arial"/>
                <w:b/>
                <w:spacing w:val="-3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pacing w:val="-3"/>
                <w:sz w:val="20"/>
                <w:szCs w:val="20"/>
              </w:rPr>
              <w:tab/>
            </w:r>
          </w:p>
          <w:p w14:paraId="3F817610" w14:textId="77777777" w:rsidR="0002148F" w:rsidRDefault="0002148F">
            <w:pPr>
              <w:pStyle w:val="Corpodetexto"/>
              <w:spacing w:before="11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9B20CC" w14:textId="77777777" w:rsidR="0002148F" w:rsidRDefault="0002148F">
            <w:pPr>
              <w:pStyle w:val="Corpodetexto"/>
              <w:spacing w:before="1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2A97F67" w14:textId="77777777" w:rsidR="0002148F" w:rsidRDefault="00000000">
      <w:pPr>
        <w:tabs>
          <w:tab w:val="left" w:pos="46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4B897061" w14:textId="77777777" w:rsidR="0002148F" w:rsidRDefault="00000000">
      <w:pPr>
        <w:ind w:left="142"/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>DOCUMENTOS NECESSÁRIOS PARA COMPOR O PROCESSO:</w:t>
      </w:r>
    </w:p>
    <w:p w14:paraId="5A0606AE" w14:textId="77777777" w:rsidR="0002148F" w:rsidRDefault="00000000">
      <w:pPr>
        <w:pStyle w:val="PargrafodaLista"/>
        <w:numPr>
          <w:ilvl w:val="0"/>
          <w:numId w:val="1"/>
        </w:numPr>
        <w:jc w:val="both"/>
      </w:pPr>
      <w:r>
        <w:rPr>
          <w:rFonts w:ascii="Arial" w:hAnsi="Arial" w:cs="Arial"/>
          <w:b/>
          <w:bCs/>
          <w:sz w:val="24"/>
          <w:szCs w:val="24"/>
        </w:rPr>
        <w:t>Formulário de Requerimento de Crédito de disciplina, disponível em:</w:t>
      </w:r>
      <w:r>
        <w:rPr>
          <w:rFonts w:ascii="Arial" w:hAnsi="Arial" w:cs="Arial"/>
          <w:b/>
          <w:bCs/>
        </w:rPr>
        <w:t xml:space="preserve"> </w:t>
      </w:r>
      <w:hyperlink r:id="rId8" w:history="1">
        <w:r>
          <w:rPr>
            <w:rStyle w:val="Hyperlink"/>
            <w:rFonts w:ascii="Arial" w:hAnsi="Arial" w:cs="Arial"/>
            <w:b/>
            <w:bCs/>
          </w:rPr>
          <w:t>http://www2.unifap.br/fisioterapia/formularios/</w:t>
        </w:r>
      </w:hyperlink>
    </w:p>
    <w:p w14:paraId="343B240B" w14:textId="77777777" w:rsidR="0002148F" w:rsidRDefault="00000000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Histórico com o aproveitamento da disciplina, com aprovação e carga horária; </w:t>
      </w:r>
    </w:p>
    <w:p w14:paraId="5BE283E0" w14:textId="77777777" w:rsidR="0002148F" w:rsidRDefault="00000000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Ementa da disciplina cursada em outro curso em IES;</w:t>
      </w:r>
    </w:p>
    <w:p w14:paraId="1BEA05F7" w14:textId="77777777" w:rsidR="0002148F" w:rsidRDefault="00000000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Conteúdos programáticos estudados na disciplina cursada em outro curso em IES;</w:t>
      </w:r>
    </w:p>
    <w:p w14:paraId="7BF3832F" w14:textId="77777777" w:rsidR="0002148F" w:rsidRDefault="00000000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Ementa da disciplina do Curso de Fisioterapia da UNIFAP a qual deseja crédito;</w:t>
      </w:r>
    </w:p>
    <w:p w14:paraId="47FC9397" w14:textId="77777777" w:rsidR="0002148F" w:rsidRDefault="0002148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14:paraId="6EFC5D3F" w14:textId="77777777" w:rsidR="001E309B" w:rsidRDefault="001E309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14:paraId="3FB6E8E3" w14:textId="77777777" w:rsidR="0002148F" w:rsidRDefault="00000000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</w:t>
      </w:r>
    </w:p>
    <w:p w14:paraId="67112EEB" w14:textId="77777777" w:rsidR="0002148F" w:rsidRDefault="00000000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Assinatura do(a) Aluno(a)</w:t>
      </w:r>
    </w:p>
    <w:p w14:paraId="1941E123" w14:textId="77777777" w:rsidR="0002148F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 _ _ _ _ _ _ _ _ _ _ _ _ _ _ _ _ _ _  _ _ _ _ _ _ _ _ _ _ _ _ _ _ _ _ _ _ ____________________ _ _ _ _ _ _</w:t>
      </w:r>
    </w:p>
    <w:p w14:paraId="0F66C78C" w14:textId="77777777" w:rsidR="0002148F" w:rsidRDefault="00000000">
      <w:pPr>
        <w:pStyle w:val="Cabealho"/>
        <w:ind w:left="2268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 wp14:anchorId="2899C375" wp14:editId="2DEC3B25">
            <wp:simplePos x="0" y="0"/>
            <wp:positionH relativeFrom="column">
              <wp:posOffset>5728331</wp:posOffset>
            </wp:positionH>
            <wp:positionV relativeFrom="paragraph">
              <wp:posOffset>90168</wp:posOffset>
            </wp:positionV>
            <wp:extent cx="732791" cy="739777"/>
            <wp:effectExtent l="0" t="0" r="0" b="3173"/>
            <wp:wrapSquare wrapText="bothSides"/>
            <wp:docPr id="1550109340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791" cy="7397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5AA5B389" wp14:editId="21E57858">
            <wp:simplePos x="0" y="0"/>
            <wp:positionH relativeFrom="column">
              <wp:posOffset>299722</wp:posOffset>
            </wp:positionH>
            <wp:positionV relativeFrom="paragraph">
              <wp:posOffset>29846</wp:posOffset>
            </wp:positionV>
            <wp:extent cx="729618" cy="752478"/>
            <wp:effectExtent l="0" t="0" r="0" b="9522"/>
            <wp:wrapNone/>
            <wp:docPr id="155427361" name="Image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8" cy="752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</w:rPr>
        <w:t>MINISTERIO DA EDUCAÇÃO</w:t>
      </w:r>
    </w:p>
    <w:p w14:paraId="7501F270" w14:textId="77777777" w:rsidR="0002148F" w:rsidRDefault="00000000">
      <w:pPr>
        <w:pStyle w:val="Cabealho"/>
        <w:ind w:left="226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UNIVERSIDADE FEDERAL DO AMAPÁ</w:t>
      </w:r>
    </w:p>
    <w:p w14:paraId="66BEB5CF" w14:textId="77777777" w:rsidR="0002148F" w:rsidRDefault="00000000">
      <w:pPr>
        <w:ind w:left="2268"/>
        <w:rPr>
          <w:rFonts w:ascii="Arial" w:hAnsi="Arial" w:cs="Arial"/>
        </w:rPr>
      </w:pPr>
      <w:r>
        <w:rPr>
          <w:rFonts w:ascii="Arial" w:hAnsi="Arial" w:cs="Arial"/>
        </w:rPr>
        <w:t>PRÓ-REITORIA DE ENSINO DE GRADUAÇÃO</w:t>
      </w:r>
    </w:p>
    <w:p w14:paraId="3D51C19B" w14:textId="77777777" w:rsidR="0002148F" w:rsidRDefault="00000000">
      <w:pPr>
        <w:ind w:left="2268"/>
        <w:rPr>
          <w:rFonts w:ascii="Arial" w:hAnsi="Arial" w:cs="Arial"/>
        </w:rPr>
      </w:pPr>
      <w:r>
        <w:rPr>
          <w:rFonts w:ascii="Arial" w:hAnsi="Arial" w:cs="Arial"/>
        </w:rPr>
        <w:t>DEPARTAMENTO DE CIÊNCIAS BIOLÓGICAS E DA SAÚDE</w:t>
      </w:r>
    </w:p>
    <w:p w14:paraId="047D375F" w14:textId="77777777" w:rsidR="0002148F" w:rsidRDefault="00000000">
      <w:pPr>
        <w:ind w:left="2268"/>
        <w:rPr>
          <w:rFonts w:ascii="Arial" w:hAnsi="Arial" w:cs="Arial"/>
        </w:rPr>
      </w:pPr>
      <w:r>
        <w:rPr>
          <w:rFonts w:ascii="Arial" w:hAnsi="Arial" w:cs="Arial"/>
        </w:rPr>
        <w:t>COORDENAÇÃO DO CURSO DE FISIOTERAPIA</w:t>
      </w:r>
    </w:p>
    <w:p w14:paraId="52C1E5BE" w14:textId="77777777" w:rsidR="0002148F" w:rsidRDefault="00000000">
      <w:pPr>
        <w:pStyle w:val="Cabealho"/>
        <w:ind w:left="426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469F2F" wp14:editId="5F55B865">
                <wp:simplePos x="0" y="0"/>
                <wp:positionH relativeFrom="column">
                  <wp:posOffset>299722</wp:posOffset>
                </wp:positionH>
                <wp:positionV relativeFrom="paragraph">
                  <wp:posOffset>55878</wp:posOffset>
                </wp:positionV>
                <wp:extent cx="6228079" cy="0"/>
                <wp:effectExtent l="0" t="0" r="0" b="0"/>
                <wp:wrapNone/>
                <wp:docPr id="197381587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79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64517" id="AutoShape 3" o:spid="_x0000_s1026" type="#_x0000_t32" style="position:absolute;margin-left:23.6pt;margin-top:4.4pt;width:490.4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" strokeweight=".35281mm"/>
            </w:pict>
          </mc:Fallback>
        </mc:AlternateContent>
      </w:r>
    </w:p>
    <w:tbl>
      <w:tblPr>
        <w:tblW w:w="10348" w:type="dxa"/>
        <w:tblInd w:w="2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95"/>
        <w:gridCol w:w="6053"/>
      </w:tblGrid>
      <w:tr w:rsidR="0002148F" w14:paraId="17358C6D" w14:textId="77777777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86A2" w14:textId="77777777" w:rsidR="0002148F" w:rsidRDefault="000214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14E22D" w14:textId="77777777" w:rsidR="0002148F" w:rsidRDefault="000000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COMPROVANTE DE SOLICITAÇÃO DE CRÉDITO DE DISCIPLINA</w:t>
            </w:r>
          </w:p>
        </w:tc>
      </w:tr>
      <w:tr w:rsidR="0002148F" w14:paraId="5CC1506B" w14:textId="77777777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EE49" w14:textId="77777777" w:rsidR="0002148F" w:rsidRDefault="0002148F">
            <w:pPr>
              <w:rPr>
                <w:rFonts w:ascii="Arial" w:hAnsi="Arial" w:cs="Arial"/>
              </w:rPr>
            </w:pPr>
          </w:p>
          <w:p w14:paraId="7ABA6BAA" w14:textId="77777777" w:rsidR="0002148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NOME:</w:t>
            </w:r>
          </w:p>
        </w:tc>
      </w:tr>
      <w:tr w:rsidR="0002148F" w14:paraId="5E6551BF" w14:textId="77777777">
        <w:tblPrEx>
          <w:tblCellMar>
            <w:top w:w="0" w:type="dxa"/>
            <w:bottom w:w="0" w:type="dxa"/>
          </w:tblCellMar>
        </w:tblPrEx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6F5DB" w14:textId="77777777" w:rsidR="0002148F" w:rsidRDefault="00000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MATRÍCULA: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2BC5B" w14:textId="77777777" w:rsidR="0002148F" w:rsidRDefault="00000000">
            <w:pPr>
              <w:pStyle w:val="Corpodetexto"/>
              <w:spacing w:before="11"/>
            </w:pPr>
            <w:r>
              <w:rPr>
                <w:rFonts w:ascii="Arial" w:hAnsi="Arial" w:cs="Arial"/>
                <w:bCs/>
                <w:spacing w:val="-3"/>
                <w:sz w:val="22"/>
                <w:szCs w:val="22"/>
              </w:rPr>
              <w:t>DISCIPLINA A QUAL SOLICITA CRÉDITO:</w:t>
            </w:r>
          </w:p>
          <w:p w14:paraId="0480DB2F" w14:textId="77777777" w:rsidR="0002148F" w:rsidRDefault="0002148F">
            <w:pPr>
              <w:rPr>
                <w:rFonts w:ascii="Arial" w:hAnsi="Arial" w:cs="Arial"/>
              </w:rPr>
            </w:pPr>
          </w:p>
        </w:tc>
      </w:tr>
      <w:tr w:rsidR="0002148F" w14:paraId="2C090850" w14:textId="77777777">
        <w:tblPrEx>
          <w:tblCellMar>
            <w:top w:w="0" w:type="dxa"/>
            <w:bottom w:w="0" w:type="dxa"/>
          </w:tblCellMar>
        </w:tblPrEx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DE4A6" w14:textId="77777777" w:rsidR="0002148F" w:rsidRDefault="0002148F">
            <w:pPr>
              <w:jc w:val="center"/>
              <w:rPr>
                <w:rFonts w:ascii="Arial" w:hAnsi="Arial" w:cs="Arial"/>
              </w:rPr>
            </w:pPr>
          </w:p>
          <w:p w14:paraId="7A39B374" w14:textId="77777777" w:rsidR="0002148F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____/____/______</w:t>
            </w:r>
          </w:p>
          <w:p w14:paraId="12A672C9" w14:textId="77777777" w:rsidR="0002148F" w:rsidRDefault="0002148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E566C" w14:textId="77777777" w:rsidR="0002148F" w:rsidRDefault="0002148F">
            <w:pPr>
              <w:jc w:val="center"/>
              <w:rPr>
                <w:rFonts w:ascii="Arial" w:hAnsi="Arial" w:cs="Arial"/>
              </w:rPr>
            </w:pPr>
          </w:p>
          <w:p w14:paraId="6D96390F" w14:textId="77777777" w:rsidR="0002148F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</w:t>
            </w:r>
          </w:p>
          <w:p w14:paraId="3717EDC2" w14:textId="77777777" w:rsidR="0002148F" w:rsidRDefault="00000000">
            <w:pPr>
              <w:jc w:val="center"/>
            </w:pPr>
            <w:r>
              <w:rPr>
                <w:rFonts w:ascii="Arial" w:hAnsi="Arial" w:cs="Arial"/>
              </w:rPr>
              <w:t>Assinatura do(a) servidor(a)</w:t>
            </w:r>
          </w:p>
        </w:tc>
      </w:tr>
    </w:tbl>
    <w:p w14:paraId="7190C0EC" w14:textId="77777777" w:rsidR="0002148F" w:rsidRDefault="0002148F">
      <w:pPr>
        <w:pStyle w:val="Corpodetexto"/>
        <w:rPr>
          <w:rFonts w:ascii="Arial" w:hAnsi="Arial" w:cs="Arial"/>
        </w:rPr>
      </w:pPr>
    </w:p>
    <w:sectPr w:rsidR="0002148F">
      <w:headerReference w:type="default" r:id="rId11"/>
      <w:footerReference w:type="default" r:id="rId12"/>
      <w:pgSz w:w="11906" w:h="16838"/>
      <w:pgMar w:top="1793" w:right="618" w:bottom="726" w:left="573" w:header="540" w:footer="669" w:gutter="0"/>
      <w:pgBorders w:offsetFrom="page">
        <w:top w:val="single" w:sz="24" w:space="24" w:color="00000A"/>
        <w:left w:val="single" w:sz="24" w:space="23" w:color="00000A"/>
        <w:bottom w:val="single" w:sz="24" w:space="24" w:color="00000A"/>
        <w:right w:val="single" w:sz="24" w:space="27" w:color="00000A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26E7D" w14:textId="77777777" w:rsidR="00871A94" w:rsidRDefault="00871A94">
      <w:r>
        <w:separator/>
      </w:r>
    </w:p>
  </w:endnote>
  <w:endnote w:type="continuationSeparator" w:id="0">
    <w:p w14:paraId="05A72532" w14:textId="77777777" w:rsidR="00871A94" w:rsidRDefault="00871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</w:font>
  <w:font w:name="Times New Roman">
    <w:panose1 w:val="02020603050405020304"/>
    <w:charset w:val="00"/>
    <w:family w:val="roman"/>
    <w:pitch w:val="variable"/>
  </w:font>
  <w:font w:name="Courier New">
    <w:panose1 w:val="02070309020205020404"/>
    <w:charset w:val="00"/>
    <w:family w:val="modern"/>
    <w:pitch w:val="fixed"/>
  </w:font>
  <w:font w:name="Wingdings">
    <w:panose1 w:val="05000000000000000000"/>
    <w:charset w:val="02"/>
    <w:family w:val="auto"/>
    <w:pitch w:val="variable"/>
  </w:font>
  <w:font w:name="Calibri">
    <w:panose1 w:val="020F050202020403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00"/>
    <w:family w:val="swiss"/>
    <w:pitch w:val="variable"/>
  </w:font>
  <w:font w:name="Mangal">
    <w:panose1 w:val="000004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3435" w14:textId="77777777" w:rsidR="00000000" w:rsidRDefault="00000000">
    <w:pPr>
      <w:pStyle w:val="Corpodetexto"/>
      <w:spacing w:line="7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30702" w14:textId="77777777" w:rsidR="00871A94" w:rsidRDefault="00871A94">
      <w:r>
        <w:rPr>
          <w:color w:val="000000"/>
        </w:rPr>
        <w:separator/>
      </w:r>
    </w:p>
  </w:footnote>
  <w:footnote w:type="continuationSeparator" w:id="0">
    <w:p w14:paraId="0AD70D32" w14:textId="77777777" w:rsidR="00871A94" w:rsidRDefault="00871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3EB7D" w14:textId="77777777" w:rsidR="00000000" w:rsidRDefault="00000000">
    <w:pPr>
      <w:pStyle w:val="Cabealho"/>
      <w:ind w:left="226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6510DF1" wp14:editId="5E90950A">
          <wp:simplePos x="0" y="0"/>
          <wp:positionH relativeFrom="column">
            <wp:posOffset>5985506</wp:posOffset>
          </wp:positionH>
          <wp:positionV relativeFrom="paragraph">
            <wp:posOffset>-34290</wp:posOffset>
          </wp:positionV>
          <wp:extent cx="818516" cy="826132"/>
          <wp:effectExtent l="0" t="0" r="634" b="0"/>
          <wp:wrapSquare wrapText="bothSides"/>
          <wp:docPr id="7150794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516" cy="8261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BB28D34" wp14:editId="3BDFE54C">
          <wp:simplePos x="0" y="0"/>
          <wp:positionH relativeFrom="column">
            <wp:posOffset>299722</wp:posOffset>
          </wp:positionH>
          <wp:positionV relativeFrom="paragraph">
            <wp:posOffset>29846</wp:posOffset>
          </wp:positionV>
          <wp:extent cx="729618" cy="752478"/>
          <wp:effectExtent l="0" t="0" r="0" b="9522"/>
          <wp:wrapNone/>
          <wp:docPr id="330074881" name="Imagem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8" cy="7524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Cs/>
      </w:rPr>
      <w:t>MINISTERIO DA EDUCAÇÃO</w:t>
    </w:r>
  </w:p>
  <w:p w14:paraId="6ADDDC92" w14:textId="77777777" w:rsidR="00000000" w:rsidRDefault="00000000">
    <w:pPr>
      <w:pStyle w:val="Cabealho"/>
      <w:ind w:left="2268"/>
      <w:rPr>
        <w:rFonts w:ascii="Arial" w:hAnsi="Arial" w:cs="Arial"/>
        <w:bCs/>
      </w:rPr>
    </w:pPr>
    <w:r>
      <w:rPr>
        <w:rFonts w:ascii="Arial" w:hAnsi="Arial" w:cs="Arial"/>
        <w:bCs/>
      </w:rPr>
      <w:t>UNIVERSIDADE FEDERAL DO AMAPÁ</w:t>
    </w:r>
  </w:p>
  <w:p w14:paraId="5C63B5CA" w14:textId="77777777" w:rsidR="00000000" w:rsidRDefault="00000000">
    <w:pPr>
      <w:ind w:left="2268"/>
      <w:rPr>
        <w:rFonts w:ascii="Arial" w:hAnsi="Arial" w:cs="Arial"/>
      </w:rPr>
    </w:pPr>
    <w:r>
      <w:rPr>
        <w:rFonts w:ascii="Arial" w:hAnsi="Arial" w:cs="Arial"/>
      </w:rPr>
      <w:t>PRÓ-REITORIA DE ENSINO DE GRADUAÇÃO</w:t>
    </w:r>
  </w:p>
  <w:p w14:paraId="7841DDD2" w14:textId="77777777" w:rsidR="00000000" w:rsidRDefault="00000000">
    <w:pPr>
      <w:ind w:left="2268"/>
      <w:rPr>
        <w:rFonts w:ascii="Arial" w:hAnsi="Arial" w:cs="Arial"/>
      </w:rPr>
    </w:pPr>
    <w:r>
      <w:rPr>
        <w:rFonts w:ascii="Arial" w:hAnsi="Arial" w:cs="Arial"/>
      </w:rPr>
      <w:t>DEPARTAMENTO DE CIÊNCIAS BIOLÓGICAS E DA SAÚDE</w:t>
    </w:r>
  </w:p>
  <w:p w14:paraId="11E7C085" w14:textId="77777777" w:rsidR="00000000" w:rsidRDefault="00000000">
    <w:pPr>
      <w:ind w:left="2268"/>
      <w:rPr>
        <w:rFonts w:ascii="Arial" w:hAnsi="Arial" w:cs="Arial"/>
      </w:rPr>
    </w:pPr>
    <w:r>
      <w:rPr>
        <w:rFonts w:ascii="Arial" w:hAnsi="Arial" w:cs="Arial"/>
      </w:rPr>
      <w:t>COORDENAÇÃO DO CURSO DE FISIOTERAPIA</w:t>
    </w:r>
  </w:p>
  <w:p w14:paraId="02D17248" w14:textId="77777777" w:rsidR="00000000" w:rsidRDefault="00000000">
    <w:pPr>
      <w:pStyle w:val="Corpodetexto"/>
      <w:spacing w:line="7" w:lineRule="auto"/>
      <w:rPr>
        <w:sz w:val="56"/>
        <w:szCs w:val="36"/>
        <w:vertAlign w:val="superscript"/>
        <w:lang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A227F"/>
    <w:multiLevelType w:val="multilevel"/>
    <w:tmpl w:val="3F5E869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2B334F8"/>
    <w:multiLevelType w:val="multilevel"/>
    <w:tmpl w:val="89503A4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 w16cid:durableId="718555610">
    <w:abstractNumId w:val="0"/>
  </w:num>
  <w:num w:numId="2" w16cid:durableId="597521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2148F"/>
    <w:rsid w:val="0002148F"/>
    <w:rsid w:val="000223F2"/>
    <w:rsid w:val="001E309B"/>
    <w:rsid w:val="0087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97AA8"/>
  <w15:docId w15:val="{2D862426-DA69-4241-9DCF-E16EA3DC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alibri Light" w:eastAsia="Calibri Light" w:hAnsi="Calibri Light" w:cs="Calibri Light"/>
      <w:sz w:val="22"/>
      <w:szCs w:val="22"/>
      <w:lang w:bidi="pt-BR"/>
    </w:rPr>
  </w:style>
  <w:style w:type="paragraph" w:styleId="Ttulo1">
    <w:name w:val="heading 1"/>
    <w:basedOn w:val="Normal"/>
    <w:uiPriority w:val="9"/>
    <w:qFormat/>
    <w:pPr>
      <w:ind w:left="20"/>
      <w:outlineLvl w:val="0"/>
    </w:pPr>
    <w:rPr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rPr>
      <w:rFonts w:ascii="Calibri Light" w:eastAsia="Calibri Light" w:hAnsi="Calibri Light" w:cs="Calibri Light"/>
      <w:lang w:val="pt-BR" w:eastAsia="pt-BR" w:bidi="pt-BR"/>
    </w:rPr>
  </w:style>
  <w:style w:type="character" w:customStyle="1" w:styleId="RodapChar">
    <w:name w:val="Rodapé Char"/>
    <w:rPr>
      <w:rFonts w:ascii="Calibri Light" w:eastAsia="Calibri Light" w:hAnsi="Calibri Light" w:cs="Calibri Light"/>
      <w:lang w:val="pt-BR" w:eastAsia="pt-BR" w:bidi="pt-BR"/>
    </w:rPr>
  </w:style>
  <w:style w:type="character" w:customStyle="1" w:styleId="TextodebaloChar">
    <w:name w:val="Texto de balão Char"/>
    <w:rPr>
      <w:rFonts w:ascii="Segoe UI" w:eastAsia="Calibri Light" w:hAnsi="Segoe UI" w:cs="Segoe UI"/>
      <w:sz w:val="18"/>
      <w:szCs w:val="18"/>
      <w:lang w:val="pt-BR" w:eastAsia="pt-BR" w:bidi="pt-BR"/>
    </w:rPr>
  </w:style>
  <w:style w:type="character" w:styleId="TextodoEspaoReservado">
    <w:name w:val="Placeholder Text"/>
    <w:rPr>
      <w:color w:val="808080"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MenoPendente1">
    <w:name w:val="Menção Pendente1"/>
    <w:rPr>
      <w:color w:val="808080"/>
      <w:shd w:val="clear" w:color="auto" w:fill="E6E6E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Pr>
      <w:sz w:val="24"/>
      <w:szCs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PargrafodaLista">
    <w:name w:val="List Paragraph"/>
    <w:basedOn w:val="Normal"/>
    <w:pPr>
      <w:ind w:left="462" w:hanging="230"/>
    </w:pPr>
  </w:style>
  <w:style w:type="paragraph" w:customStyle="1" w:styleId="TableParagraph">
    <w:name w:val="Table Paragraph"/>
    <w:basedOn w:val="Normal"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paragraph" w:styleId="Reviso">
    <w:name w:val="Revision"/>
    <w:pPr>
      <w:suppressAutoHyphens/>
    </w:pPr>
    <w:rPr>
      <w:rFonts w:ascii="Calibri Light" w:eastAsia="Calibri Light" w:hAnsi="Calibri Light" w:cs="Calibri Light"/>
      <w:sz w:val="22"/>
      <w:szCs w:val="22"/>
      <w:lang w:bidi="pt-BR"/>
    </w:rPr>
  </w:style>
  <w:style w:type="paragraph" w:customStyle="1" w:styleId="Contedodoquadro">
    <w:name w:val="Conteúdo do quadro"/>
    <w:basedOn w:val="Normal"/>
  </w:style>
  <w:style w:type="character" w:styleId="Hyperlink">
    <w:name w:val="Hyperlink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22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unifap.br/fisioterapia/formulario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isioterapia@unifap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 o timbre: Comissão de Pós-graduação – ofícios assinados pelos presidente, vice e coordenadores da CPG</dc:title>
  <dc:subject/>
  <dc:creator>CCFISIO</dc:creator>
  <dc:description/>
  <cp:lastModifiedBy>Cleuton Landre</cp:lastModifiedBy>
  <cp:revision>3</cp:revision>
  <cp:lastPrinted>2020-02-19T19:14:00Z</cp:lastPrinted>
  <dcterms:created xsi:type="dcterms:W3CDTF">2024-02-29T22:06:00Z</dcterms:created>
  <dcterms:modified xsi:type="dcterms:W3CDTF">2024-02-29T22:06:00Z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2016-11-21T00:00:00Z</vt:filetime>
  </property>
  <property fmtid="{D5CDD505-2E9C-101B-9397-08002B2CF9AE}" pid="4" name="Creator">
    <vt:lpwstr>Microsoft® Office Word 2007</vt:lpwstr>
  </property>
  <property fmtid="{D5CDD505-2E9C-101B-9397-08002B2CF9AE}" pid="5" name="HyperlinksChanged">
    <vt:bool>false</vt:bool>
  </property>
  <property fmtid="{D5CDD505-2E9C-101B-9397-08002B2CF9AE}" pid="6" name="LastSaved">
    <vt:filetime>2017-11-29T00:00:00Z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