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33293" w14:textId="60D01708" w:rsidR="003A503F" w:rsidRPr="003A503F" w:rsidRDefault="0097773A" w:rsidP="003A503F">
      <w:pPr>
        <w:spacing w:before="0" w:after="0" w:line="240" w:lineRule="auto"/>
        <w:rPr>
          <w:rFonts w:ascii="Times New Roman" w:hAnsi="Times New Roman" w:cs="Times New Roman"/>
          <w:color w:val="FF0000"/>
          <w:lang w:val="pt-BR" w:eastAsia="pt-BR"/>
        </w:rPr>
      </w:pPr>
      <w:r w:rsidRPr="0097773A">
        <w:rPr>
          <w:rFonts w:ascii="Times New Roman" w:hAnsi="Times New Roman" w:cs="Times New Roman"/>
          <w:color w:val="FF0000"/>
          <w:lang w:val="pt-BR" w:eastAsia="pt-BR"/>
        </w:rPr>
        <w:t>Atender alunos do curso de HISTÓRIA - Macapá - T – BACHARELADO (Currículo: 366 - 2015.2)</w:t>
      </w:r>
    </w:p>
    <w:tbl>
      <w:tblPr>
        <w:tblW w:w="10170" w:type="dxa"/>
        <w:jc w:val="center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2684"/>
        <w:gridCol w:w="1380"/>
        <w:gridCol w:w="2031"/>
        <w:gridCol w:w="1738"/>
        <w:gridCol w:w="1352"/>
      </w:tblGrid>
      <w:tr w:rsidR="001D3DD4" w:rsidRPr="001D3DD4" w14:paraId="5ECE4B6B" w14:textId="77777777" w:rsidTr="001D3DD4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49C60C5E" w14:textId="6A551E5A" w:rsidR="003A503F" w:rsidRPr="0097773A" w:rsidRDefault="003A503F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</w:pPr>
            <w:r w:rsidRPr="0097773A"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  <w:t xml:space="preserve">ORDEM </w:t>
            </w: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76B46E" w14:textId="77777777" w:rsidR="003A503F" w:rsidRPr="0097773A" w:rsidRDefault="003A503F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</w:pPr>
            <w:r w:rsidRPr="0097773A"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  <w:t>Componente Curricular</w:t>
            </w:r>
          </w:p>
          <w:p w14:paraId="59D8059F" w14:textId="0F879E49" w:rsidR="0097773A" w:rsidRPr="003A503F" w:rsidRDefault="0097773A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</w:pPr>
            <w:r w:rsidRPr="0097773A"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  <w:t xml:space="preserve">“DISCIPLINA” 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5C84E5" w14:textId="0C19450C" w:rsidR="003A503F" w:rsidRPr="003A503F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  <w:t>CÓDIGO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6320C1" w14:textId="77777777" w:rsidR="003A503F" w:rsidRPr="003A503F" w:rsidRDefault="003A503F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  <w:t>DOCENTE</w:t>
            </w: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C649B" w14:textId="77777777" w:rsidR="003A503F" w:rsidRPr="003A503F" w:rsidRDefault="003A503F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  <w:t>HORÁRIO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DC55A4" w14:textId="77777777" w:rsidR="003A503F" w:rsidRPr="003A503F" w:rsidRDefault="003A503F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  <w:t>SALA</w:t>
            </w:r>
          </w:p>
        </w:tc>
      </w:tr>
      <w:tr w:rsidR="001D3DD4" w:rsidRPr="001D3DD4" w14:paraId="540B7A63" w14:textId="77777777" w:rsidTr="001D3DD4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097DC9D9" w14:textId="77777777" w:rsidR="003A503F" w:rsidRPr="001D3DD4" w:rsidRDefault="003A503F" w:rsidP="001D3DD4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E8DD68" w14:textId="040AB0C5" w:rsidR="003A503F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D3DD4">
              <w:rPr>
                <w:rFonts w:ascii="Times New Roman" w:hAnsi="Times New Roman" w:cs="Times New Roman"/>
                <w:color w:val="000000" w:themeColor="text1"/>
              </w:rPr>
              <w:t>Metodologia da Pesq. da Historia II</w:t>
            </w:r>
          </w:p>
          <w:p w14:paraId="2B3035B8" w14:textId="79EF7174" w:rsidR="009A61CB" w:rsidRPr="003A503F" w:rsidRDefault="009A61CB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712996">
              <w:rPr>
                <w:rFonts w:ascii="Times New Roman" w:hAnsi="Times New Roman" w:cs="Times New Roman"/>
                <w:color w:val="FF0000"/>
              </w:rPr>
              <w:t>(2</w:t>
            </w:r>
            <w:r>
              <w:rPr>
                <w:rFonts w:ascii="Times New Roman" w:hAnsi="Times New Roman" w:cs="Times New Roman"/>
                <w:color w:val="FF0000"/>
              </w:rPr>
              <w:t>4</w:t>
            </w:r>
            <w:r w:rsidRPr="00712996">
              <w:rPr>
                <w:rFonts w:ascii="Times New Roman" w:hAnsi="Times New Roman" w:cs="Times New Roman"/>
                <w:color w:val="FF0000"/>
              </w:rPr>
              <w:t xml:space="preserve"> alunos)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899242" w14:textId="5348B295" w:rsidR="003A503F" w:rsidRPr="003A503F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1D3DD4">
              <w:rPr>
                <w:rFonts w:ascii="Times New Roman" w:hAnsi="Times New Roman" w:cs="Times New Roman"/>
                <w:color w:val="000000" w:themeColor="text1"/>
              </w:rPr>
              <w:t>CH0167, 60h</w:t>
            </w:r>
            <w:r w:rsidR="00641DC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41DC7" w:rsidRPr="00641DC7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(4cr)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BCD393" w14:textId="2CED29E8" w:rsidR="003A503F" w:rsidRPr="003A503F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pt-BR"/>
              </w:rPr>
            </w:pPr>
            <w:r w:rsidRPr="001D3DD4">
              <w:rPr>
                <w:rFonts w:ascii="Times New Roman" w:hAnsi="Times New Roman" w:cs="Times New Roman"/>
                <w:color w:val="000000" w:themeColor="text1"/>
                <w:lang w:eastAsia="pt-BR"/>
              </w:rPr>
              <w:t>Iza Vanesa Pedroso</w:t>
            </w: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0DBA4C" w14:textId="77777777" w:rsidR="003A503F" w:rsidRPr="003A503F" w:rsidRDefault="003A503F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segundas-feiras 13:55-17:35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B0ADE1" w14:textId="77777777" w:rsidR="003A503F" w:rsidRPr="003A503F" w:rsidRDefault="003A503F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A definir</w:t>
            </w:r>
          </w:p>
        </w:tc>
      </w:tr>
      <w:tr w:rsidR="001D3DD4" w:rsidRPr="001D3DD4" w14:paraId="68871149" w14:textId="77777777" w:rsidTr="001D3DD4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770F679D" w14:textId="77777777" w:rsidR="003A503F" w:rsidRPr="001D3DD4" w:rsidRDefault="003A503F" w:rsidP="001D3DD4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07DF5E" w14:textId="028E571F" w:rsidR="000A7A4D" w:rsidRPr="00B6117D" w:rsidRDefault="00641DC7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B6117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História Moderna I </w:t>
            </w:r>
            <w:r w:rsidRPr="00B6117D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</w:p>
          <w:p w14:paraId="57630626" w14:textId="798173D6" w:rsidR="003A503F" w:rsidRPr="003A503F" w:rsidRDefault="00641DC7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641DC7">
              <w:rPr>
                <w:rFonts w:ascii="Times New Roman" w:hAnsi="Times New Roman" w:cs="Times New Roman"/>
                <w:color w:val="FF0000"/>
              </w:rPr>
              <w:t>(11 alunos</w:t>
            </w:r>
            <w:r w:rsidR="000A7A4D">
              <w:rPr>
                <w:rFonts w:ascii="Times New Roman" w:hAnsi="Times New Roman" w:cs="Times New Roman"/>
                <w:color w:val="FF0000"/>
              </w:rPr>
              <w:t xml:space="preserve"> pendentes</w:t>
            </w:r>
            <w:r w:rsidRPr="00641DC7">
              <w:rPr>
                <w:rFonts w:ascii="Times New Roman" w:hAnsi="Times New Roman" w:cs="Times New Roman"/>
                <w:color w:val="FF0000"/>
              </w:rPr>
              <w:t>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EFC603" w14:textId="2BB57850" w:rsidR="003A503F" w:rsidRPr="003A503F" w:rsidRDefault="00641DC7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641DC7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FH0333</w:t>
            </w:r>
            <w:r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 xml:space="preserve">, </w:t>
            </w:r>
            <w:r w:rsidRPr="00641DC7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60h (4cr)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8C0B46" w14:textId="7EC89DAC" w:rsidR="003A503F" w:rsidRPr="003A503F" w:rsidRDefault="003A503F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96062" w14:textId="3AE839C9" w:rsidR="003A503F" w:rsidRPr="003A503F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terça</w:t>
            </w: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-feira</w:t>
            </w:r>
            <w:r w:rsidR="003A503F"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 xml:space="preserve"> </w:t>
            </w: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13:55-17:35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137548" w14:textId="77777777" w:rsidR="003A503F" w:rsidRPr="003A503F" w:rsidRDefault="003A503F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A definir</w:t>
            </w:r>
          </w:p>
        </w:tc>
      </w:tr>
      <w:tr w:rsidR="001D3DD4" w:rsidRPr="001D3DD4" w14:paraId="472C2B9E" w14:textId="77777777" w:rsidTr="001D3DD4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78BD0FD1" w14:textId="77777777" w:rsidR="001D3DD4" w:rsidRPr="001D3DD4" w:rsidRDefault="001D3DD4" w:rsidP="001D3DD4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4830A0" w14:textId="5CBF8559" w:rsidR="001D3DD4" w:rsidRDefault="00C70EB7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0A7A4D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 xml:space="preserve">Historiografia Brasileira </w:t>
            </w:r>
            <w:r w:rsidR="000A7A4D" w:rsidRPr="000A7A4D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II</w:t>
            </w:r>
          </w:p>
          <w:p w14:paraId="0814AEF4" w14:textId="583A5F51" w:rsidR="000A7A4D" w:rsidRPr="003A503F" w:rsidRDefault="000A7A4D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712996">
              <w:rPr>
                <w:rFonts w:ascii="Times New Roman" w:hAnsi="Times New Roman" w:cs="Times New Roman"/>
                <w:color w:val="FF0000"/>
                <w:lang w:val="pt-BR" w:eastAsia="pt-BR"/>
              </w:rPr>
              <w:t>(20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887B05" w14:textId="0AB18D71" w:rsidR="001D3DD4" w:rsidRPr="003A503F" w:rsidRDefault="000A7A4D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0A7A4D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CH0120</w:t>
            </w:r>
            <w:r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 xml:space="preserve">, 60h </w:t>
            </w:r>
            <w:r w:rsidRPr="00641DC7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(4cr)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E42105" w14:textId="77777777" w:rsidR="001D3DD4" w:rsidRPr="003A503F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D38B1D" w14:textId="1D8970ED" w:rsidR="001D3DD4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quarta</w:t>
            </w: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-feira 13:55-17:35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8CD09F" w14:textId="54006319" w:rsidR="001D3DD4" w:rsidRPr="003A503F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A definir</w:t>
            </w:r>
          </w:p>
        </w:tc>
      </w:tr>
      <w:tr w:rsidR="001D3DD4" w:rsidRPr="001D3DD4" w14:paraId="369F0762" w14:textId="77777777" w:rsidTr="001D3DD4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6FE1A37E" w14:textId="77777777" w:rsidR="001D3DD4" w:rsidRPr="001D3DD4" w:rsidRDefault="001D3DD4" w:rsidP="001D3DD4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0022DA" w14:textId="41444418" w:rsidR="001D3DD4" w:rsidRPr="00B6117D" w:rsidRDefault="009651CE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</w:pPr>
            <w:r w:rsidRPr="00B6117D"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  <w:t xml:space="preserve">História Moderna </w:t>
            </w:r>
            <w:r w:rsidR="005A6B8F" w:rsidRPr="00B6117D">
              <w:rPr>
                <w:rFonts w:ascii="Times New Roman" w:hAnsi="Times New Roman" w:cs="Times New Roman"/>
                <w:b/>
                <w:bCs/>
                <w:color w:val="000000" w:themeColor="text1"/>
                <w:lang w:val="pt-BR" w:eastAsia="pt-BR"/>
              </w:rPr>
              <w:t xml:space="preserve">II </w:t>
            </w:r>
          </w:p>
          <w:p w14:paraId="3E4A02CC" w14:textId="46014945" w:rsidR="009651CE" w:rsidRPr="00712996" w:rsidRDefault="009651CE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712996">
              <w:rPr>
                <w:rFonts w:ascii="Times New Roman" w:hAnsi="Times New Roman" w:cs="Times New Roman"/>
                <w:color w:val="FF0000"/>
              </w:rPr>
              <w:t>(20 alunos)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5A26D9" w14:textId="60D6492C" w:rsidR="001D3DD4" w:rsidRPr="003A503F" w:rsidRDefault="005A6B8F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5A6B8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FH0334</w:t>
            </w:r>
            <w:r w:rsidR="009651CE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 xml:space="preserve">, </w:t>
            </w:r>
            <w:r w:rsidR="009651CE" w:rsidRPr="00641DC7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60h (4cr)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912B65" w14:textId="77777777" w:rsidR="001D3DD4" w:rsidRPr="003A503F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3AB65A" w14:textId="1A296396" w:rsidR="001D3DD4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quinta</w:t>
            </w: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-feira 13:55-17:35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7293DB" w14:textId="2DE6971E" w:rsidR="001D3DD4" w:rsidRPr="003A503F" w:rsidRDefault="001D3DD4" w:rsidP="003A50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A definir</w:t>
            </w:r>
          </w:p>
        </w:tc>
      </w:tr>
      <w:tr w:rsidR="003D4497" w:rsidRPr="001D3DD4" w14:paraId="426C641A" w14:textId="77777777" w:rsidTr="001D3DD4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06E0D31D" w14:textId="77777777" w:rsidR="003D4497" w:rsidRPr="001D3DD4" w:rsidRDefault="003D4497" w:rsidP="003D4497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65DBB6" w14:textId="77777777" w:rsidR="003D4497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D4497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Hist. E historiografia africana e afro-brasileira</w:t>
            </w:r>
          </w:p>
          <w:p w14:paraId="7A0FBC86" w14:textId="40AAAB6F" w:rsidR="003D4497" w:rsidRPr="003A503F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712996">
              <w:rPr>
                <w:rFonts w:ascii="Times New Roman" w:hAnsi="Times New Roman" w:cs="Times New Roman"/>
                <w:color w:val="FF0000"/>
              </w:rPr>
              <w:t>(2</w:t>
            </w:r>
            <w:r>
              <w:rPr>
                <w:rFonts w:ascii="Times New Roman" w:hAnsi="Times New Roman" w:cs="Times New Roman"/>
                <w:color w:val="FF0000"/>
              </w:rPr>
              <w:t>6</w:t>
            </w:r>
            <w:r w:rsidRPr="00712996">
              <w:rPr>
                <w:rFonts w:ascii="Times New Roman" w:hAnsi="Times New Roman" w:cs="Times New Roman"/>
                <w:color w:val="FF0000"/>
              </w:rPr>
              <w:t xml:space="preserve"> alunos)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C05B56" w14:textId="6E7FA4C0" w:rsidR="003D4497" w:rsidRPr="003A503F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D4497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CH0119 -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7CD96C" w14:textId="31E05B61" w:rsidR="003D4497" w:rsidRPr="003A503F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Mariana</w:t>
            </w: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ADBC48" w14:textId="79CEEE9A" w:rsidR="003D4497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sexta</w:t>
            </w: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-feira 13:55-17:35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1CEAE6" w14:textId="024015FF" w:rsidR="003D4497" w:rsidRPr="003A503F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A definir</w:t>
            </w:r>
          </w:p>
        </w:tc>
      </w:tr>
      <w:tr w:rsidR="003D4497" w:rsidRPr="001D3DD4" w14:paraId="297CF3F3" w14:textId="77777777" w:rsidTr="001D3DD4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6B6C85DE" w14:textId="77777777" w:rsidR="003D4497" w:rsidRPr="001D3DD4" w:rsidRDefault="003D4497" w:rsidP="003D4497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F11DB" w14:textId="77777777" w:rsidR="003D4497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1F4455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Historiografia Indígena</w:t>
            </w:r>
          </w:p>
          <w:p w14:paraId="3D588824" w14:textId="32ECD9D3" w:rsidR="003D4497" w:rsidRPr="003A503F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712996">
              <w:rPr>
                <w:rFonts w:ascii="Times New Roman" w:hAnsi="Times New Roman" w:cs="Times New Roman"/>
                <w:color w:val="FF0000"/>
              </w:rPr>
              <w:t>(2</w:t>
            </w:r>
            <w:r>
              <w:rPr>
                <w:rFonts w:ascii="Times New Roman" w:hAnsi="Times New Roman" w:cs="Times New Roman"/>
                <w:color w:val="FF0000"/>
              </w:rPr>
              <w:t>1</w:t>
            </w:r>
            <w:r w:rsidRPr="00712996">
              <w:rPr>
                <w:rFonts w:ascii="Times New Roman" w:hAnsi="Times New Roman" w:cs="Times New Roman"/>
                <w:color w:val="FF0000"/>
              </w:rPr>
              <w:t xml:space="preserve"> alunos)</w:t>
            </w:r>
            <w:r w:rsidRPr="001F4455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 xml:space="preserve"> 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6B958A" w14:textId="436D3045" w:rsidR="003D4497" w:rsidRPr="003A503F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1F4455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CH0105</w:t>
            </w:r>
            <w:r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 xml:space="preserve">, </w:t>
            </w:r>
            <w:r w:rsidRPr="00641DC7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60h (4cr)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54750C" w14:textId="0BE5ABF2" w:rsidR="003D4497" w:rsidRPr="003A503F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4AC3B1" w14:textId="43B0294E" w:rsidR="003D4497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Sábado</w:t>
            </w:r>
          </w:p>
          <w:p w14:paraId="1D1B23C1" w14:textId="25AD6D67" w:rsidR="003D4497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 xml:space="preserve"> 13:55-17:35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376726" w14:textId="373EF70A" w:rsidR="003D4497" w:rsidRPr="003A503F" w:rsidRDefault="003D4497" w:rsidP="003D449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</w:pPr>
            <w:r w:rsidRPr="003A503F">
              <w:rPr>
                <w:rFonts w:ascii="Times New Roman" w:hAnsi="Times New Roman" w:cs="Times New Roman"/>
                <w:color w:val="000000" w:themeColor="text1"/>
                <w:lang w:val="pt-BR" w:eastAsia="pt-BR"/>
              </w:rPr>
              <w:t>A definir</w:t>
            </w:r>
          </w:p>
        </w:tc>
      </w:tr>
    </w:tbl>
    <w:p w14:paraId="7281C1EB" w14:textId="77777777" w:rsidR="00850B45" w:rsidRDefault="0097773A" w:rsidP="00850B45">
      <w:pPr>
        <w:spacing w:before="0" w:after="0" w:line="240" w:lineRule="auto"/>
        <w:rPr>
          <w:rFonts w:ascii="Times New Roman" w:hAnsi="Times New Roman" w:cs="Times New Roman"/>
          <w:color w:val="FF0000"/>
          <w:lang w:val="pt-BR" w:eastAsia="pt-BR"/>
        </w:rPr>
      </w:pPr>
      <w:r>
        <w:t>*</w:t>
      </w:r>
      <w:r w:rsidRPr="0097773A">
        <w:rPr>
          <w:rFonts w:ascii="Times New Roman" w:hAnsi="Times New Roman" w:cs="Times New Roman"/>
          <w:color w:val="FF0000"/>
          <w:lang w:val="pt-BR" w:eastAsia="pt-BR"/>
        </w:rPr>
        <w:t xml:space="preserve"> </w:t>
      </w:r>
      <w:r>
        <w:rPr>
          <w:rFonts w:ascii="Times New Roman" w:hAnsi="Times New Roman" w:cs="Times New Roman"/>
          <w:color w:val="FF0000"/>
          <w:lang w:val="pt-BR" w:eastAsia="pt-BR"/>
        </w:rPr>
        <w:t>Planejamento prévio (podendo ser revogado)</w:t>
      </w:r>
    </w:p>
    <w:p w14:paraId="6C234160" w14:textId="69F4E1A7" w:rsidR="0097773A" w:rsidRPr="00B275E0" w:rsidRDefault="00850B45" w:rsidP="00850B45">
      <w:pPr>
        <w:spacing w:before="0" w:after="0" w:line="240" w:lineRule="auto"/>
        <w:rPr>
          <w:rFonts w:ascii="Montserrat" w:hAnsi="Montserrat" w:cs="Times New Roman"/>
          <w:color w:val="1865B0"/>
          <w:sz w:val="35"/>
          <w:szCs w:val="28"/>
        </w:rPr>
      </w:pPr>
      <w:r w:rsidRPr="00B275E0">
        <w:rPr>
          <w:rFonts w:ascii="Montserrat" w:hAnsi="Montserrat"/>
          <w:color w:val="1865B0"/>
          <w:sz w:val="35"/>
          <w:szCs w:val="28"/>
        </w:rPr>
        <w:t>Programa de Férias de Eliminação de Disciplinas Pendentes (DP)</w:t>
      </w:r>
    </w:p>
    <w:tbl>
      <w:tblPr>
        <w:tblW w:w="10170" w:type="dxa"/>
        <w:jc w:val="center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2684"/>
        <w:gridCol w:w="1380"/>
        <w:gridCol w:w="2031"/>
        <w:gridCol w:w="1738"/>
        <w:gridCol w:w="1352"/>
      </w:tblGrid>
      <w:tr w:rsidR="0097773A" w:rsidRPr="0089433A" w14:paraId="2281E609" w14:textId="77777777" w:rsidTr="00205BEE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1B71281A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pt-BR" w:eastAsia="pt-BR"/>
              </w:rPr>
              <w:t xml:space="preserve">ORDEM </w:t>
            </w: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1C2437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pt-BR" w:eastAsia="pt-BR"/>
              </w:rPr>
              <w:t>Componente Curricular</w:t>
            </w:r>
          </w:p>
          <w:p w14:paraId="55A649B7" w14:textId="0E21DFF0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pt-BR" w:eastAsia="pt-BR"/>
              </w:rPr>
              <w:t xml:space="preserve">“ATIVIDADE” 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66D55C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pt-BR" w:eastAsia="pt-BR"/>
              </w:rPr>
              <w:t>CÓDIGO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140921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pt-BR" w:eastAsia="pt-BR"/>
              </w:rPr>
              <w:t>DOCENTE</w:t>
            </w: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AF279A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pt-BR" w:eastAsia="pt-BR"/>
              </w:rPr>
              <w:t>HORÁRIO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F3F72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pt-BR" w:eastAsia="pt-BR"/>
              </w:rPr>
              <w:t>SALA</w:t>
            </w:r>
          </w:p>
        </w:tc>
      </w:tr>
      <w:tr w:rsidR="0097773A" w:rsidRPr="0089433A" w14:paraId="36C3A6CF" w14:textId="77777777" w:rsidTr="00205BEE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6C62B724" w14:textId="77777777" w:rsidR="0097773A" w:rsidRPr="0089433A" w:rsidRDefault="0097773A" w:rsidP="0089433A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FC3987" w14:textId="35FF0B40" w:rsidR="0097773A" w:rsidRPr="0089433A" w:rsidRDefault="003D7C9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 xml:space="preserve">ESTÁGIO SUPERV. EM PESQ. HISTORICA I </w:t>
            </w:r>
          </w:p>
          <w:p w14:paraId="2218D20C" w14:textId="7E231CD5" w:rsidR="003D7C9A" w:rsidRPr="0089433A" w:rsidRDefault="003D7C9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(18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3ED47A" w14:textId="10F2697C" w:rsidR="0097773A" w:rsidRPr="0089433A" w:rsidRDefault="003D7C9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CH0158, 105h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6A160C" w14:textId="45EAAF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eastAsia="pt-BR"/>
              </w:rPr>
              <w:t xml:space="preserve">Luizel Simões </w:t>
            </w: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F2CA6C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A definir</w:t>
            </w:r>
          </w:p>
          <w:p w14:paraId="26DCC060" w14:textId="132BD7D5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 xml:space="preserve">Entre </w:t>
            </w:r>
            <w:proofErr w:type="spellStart"/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prof</w:t>
            </w:r>
            <w:proofErr w:type="spellEnd"/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/aluno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CCD992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A definir</w:t>
            </w:r>
          </w:p>
        </w:tc>
      </w:tr>
      <w:tr w:rsidR="0097773A" w:rsidRPr="0089433A" w14:paraId="5EB5BC5B" w14:textId="77777777" w:rsidTr="00205BEE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0AE314EA" w14:textId="77777777" w:rsidR="0097773A" w:rsidRPr="0089433A" w:rsidRDefault="0097773A" w:rsidP="0089433A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5B345E" w14:textId="31B4CB3F" w:rsidR="0097773A" w:rsidRPr="0089433A" w:rsidRDefault="00637A82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 xml:space="preserve">ESTÁGIO SUPERV. EM PESQ. HISTORICA II – </w:t>
            </w:r>
          </w:p>
          <w:p w14:paraId="44A613F3" w14:textId="02E75F5F" w:rsidR="00637A82" w:rsidRPr="0089433A" w:rsidRDefault="00637A82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(21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581AEF" w14:textId="3539D471" w:rsidR="0097773A" w:rsidRPr="0089433A" w:rsidRDefault="00637A82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CH0159, 105h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0E0B80" w14:textId="4B9C77AA" w:rsidR="0097773A" w:rsidRPr="0089433A" w:rsidRDefault="006B1B62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eastAsia="pt-BR"/>
              </w:rPr>
              <w:t>Luizel Simões</w:t>
            </w: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DC350C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terça-feira 13:55-17:35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EBD776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A definir</w:t>
            </w:r>
          </w:p>
        </w:tc>
      </w:tr>
      <w:tr w:rsidR="0097773A" w:rsidRPr="0089433A" w14:paraId="084260B2" w14:textId="77777777" w:rsidTr="00205BEE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7D07DDE0" w14:textId="77777777" w:rsidR="0097773A" w:rsidRPr="0089433A" w:rsidRDefault="0097773A" w:rsidP="0089433A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3DD469" w14:textId="77777777" w:rsidR="00B275E0" w:rsidRPr="0089433A" w:rsidRDefault="00B275E0" w:rsidP="0089433A">
            <w:pPr>
              <w:spacing w:before="0"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 xml:space="preserve">Estágio </w:t>
            </w:r>
            <w:proofErr w:type="spellStart"/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Superv</w:t>
            </w:r>
            <w:proofErr w:type="spellEnd"/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 xml:space="preserve">. Em pesq. Histórica III  </w:t>
            </w:r>
          </w:p>
          <w:p w14:paraId="31D7CD04" w14:textId="39285B28" w:rsidR="0097773A" w:rsidRPr="0089433A" w:rsidRDefault="00B275E0" w:rsidP="0089433A">
            <w:pPr>
              <w:spacing w:before="0"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(24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E0E8FF" w14:textId="2B9219BD" w:rsidR="0097773A" w:rsidRPr="0089433A" w:rsidRDefault="00B275E0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CH0160, 105h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57509B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BC3F93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quarta-feira 13:55-17:35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DFA824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A definir</w:t>
            </w:r>
          </w:p>
        </w:tc>
      </w:tr>
      <w:tr w:rsidR="0097773A" w:rsidRPr="0089433A" w14:paraId="7C75A053" w14:textId="77777777" w:rsidTr="00205BEE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75844AA0" w14:textId="77777777" w:rsidR="0097773A" w:rsidRPr="0089433A" w:rsidRDefault="0097773A" w:rsidP="0089433A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5BC271" w14:textId="77777777" w:rsidR="00A0311B" w:rsidRPr="0089433A" w:rsidRDefault="00A0311B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 xml:space="preserve">MONOGRAFIA I </w:t>
            </w:r>
          </w:p>
          <w:p w14:paraId="6F2FE4A4" w14:textId="7699CF20" w:rsidR="0097773A" w:rsidRPr="0089433A" w:rsidRDefault="00A0311B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(29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6365FC" w14:textId="645F6057" w:rsidR="0097773A" w:rsidRPr="0089433A" w:rsidRDefault="00A0311B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CH0161, 60h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4C3882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20A367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quinta-feira 13:55-17:35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296789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A definir</w:t>
            </w:r>
          </w:p>
        </w:tc>
      </w:tr>
      <w:tr w:rsidR="0097773A" w:rsidRPr="0089433A" w14:paraId="32F4278E" w14:textId="77777777" w:rsidTr="00205BEE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47947AC6" w14:textId="77777777" w:rsidR="0097773A" w:rsidRPr="0089433A" w:rsidRDefault="0097773A" w:rsidP="0089433A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637112" w14:textId="7C65048E" w:rsidR="0097773A" w:rsidRPr="0089433A" w:rsidRDefault="00264850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CH0162</w:t>
            </w: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 xml:space="preserve"> - Monografia</w:t>
            </w: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 xml:space="preserve"> II</w:t>
            </w:r>
          </w:p>
          <w:p w14:paraId="2636EA0E" w14:textId="0C064592" w:rsidR="00264850" w:rsidRPr="0089433A" w:rsidRDefault="00264850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(</w:t>
            </w:r>
            <w:r w:rsidRPr="0089433A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3</w:t>
            </w:r>
            <w:r w:rsidRPr="0089433A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9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BDD2AF" w14:textId="18D9A8F3" w:rsidR="0097773A" w:rsidRPr="0089433A" w:rsidRDefault="00264850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DFCH0086, 60h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4854DF" w14:textId="1101C60A" w:rsidR="0097773A" w:rsidRPr="0089433A" w:rsidRDefault="00264850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Orientador de TCC, que tenha até 5 temas</w:t>
            </w: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ECCBED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sexta-feira 13:55-17:35</w:t>
            </w: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57FF92" w14:textId="77777777" w:rsidR="0097773A" w:rsidRPr="0089433A" w:rsidRDefault="0097773A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A definir</w:t>
            </w:r>
          </w:p>
        </w:tc>
      </w:tr>
      <w:tr w:rsidR="00264850" w:rsidRPr="0089433A" w14:paraId="21E47699" w14:textId="77777777" w:rsidTr="00205BEE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34559BA7" w14:textId="77777777" w:rsidR="00264850" w:rsidRPr="0089433A" w:rsidRDefault="00264850" w:rsidP="0089433A">
            <w:pPr>
              <w:pStyle w:val="PargrafodaLista"/>
              <w:numPr>
                <w:ilvl w:val="0"/>
                <w:numId w:val="47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2CAAA5" w14:textId="77777777" w:rsidR="00264850" w:rsidRPr="0089433A" w:rsidRDefault="00264850" w:rsidP="0089433A">
            <w:pPr>
              <w:spacing w:before="0"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 xml:space="preserve">Atividades Complementares </w:t>
            </w:r>
          </w:p>
          <w:p w14:paraId="5341381F" w14:textId="570980F7" w:rsidR="00264850" w:rsidRPr="0089433A" w:rsidRDefault="00264850" w:rsidP="0089433A">
            <w:pPr>
              <w:spacing w:before="0"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(</w:t>
            </w:r>
            <w:r w:rsidRPr="0089433A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+ </w:t>
            </w:r>
            <w:r w:rsidRPr="0089433A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39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12F108" w14:textId="78FFD0EE" w:rsidR="00264850" w:rsidRPr="0089433A" w:rsidRDefault="00264850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ED0905</w:t>
            </w: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 xml:space="preserve">, </w:t>
            </w:r>
            <w:r w:rsidRPr="0089433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  <w:t>210h</w:t>
            </w:r>
          </w:p>
        </w:tc>
        <w:tc>
          <w:tcPr>
            <w:tcW w:w="20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B5655F" w14:textId="77777777" w:rsidR="00264850" w:rsidRPr="0089433A" w:rsidRDefault="00264850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  <w:tc>
          <w:tcPr>
            <w:tcW w:w="173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FEC076" w14:textId="77777777" w:rsidR="00264850" w:rsidRPr="0089433A" w:rsidRDefault="00264850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  <w:tc>
          <w:tcPr>
            <w:tcW w:w="135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2A2544" w14:textId="77777777" w:rsidR="00264850" w:rsidRPr="0089433A" w:rsidRDefault="00264850" w:rsidP="0089433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pt-BR" w:eastAsia="pt-BR"/>
              </w:rPr>
            </w:pPr>
          </w:p>
        </w:tc>
      </w:tr>
    </w:tbl>
    <w:p w14:paraId="6506B527" w14:textId="40B8E3DB" w:rsidR="00B275E0" w:rsidRPr="0089433A" w:rsidRDefault="0097773A" w:rsidP="00B275E0">
      <w:pPr>
        <w:spacing w:before="0" w:after="0" w:line="240" w:lineRule="auto"/>
        <w:rPr>
          <w:rFonts w:ascii="Times New Roman" w:hAnsi="Times New Roman" w:cs="Times New Roman"/>
          <w:color w:val="FF0000"/>
          <w:sz w:val="20"/>
          <w:szCs w:val="20"/>
          <w:lang w:val="pt-BR" w:eastAsia="pt-BR"/>
        </w:rPr>
      </w:pPr>
      <w:r w:rsidRPr="0089433A">
        <w:rPr>
          <w:sz w:val="20"/>
          <w:szCs w:val="20"/>
        </w:rPr>
        <w:t>*</w:t>
      </w:r>
      <w:r w:rsidR="00B275E0" w:rsidRPr="0089433A">
        <w:rPr>
          <w:rFonts w:ascii="Times New Roman" w:hAnsi="Times New Roman" w:cs="Times New Roman"/>
          <w:color w:val="FF0000"/>
          <w:sz w:val="20"/>
          <w:szCs w:val="20"/>
          <w:lang w:val="pt-BR" w:eastAsia="pt-BR"/>
        </w:rPr>
        <w:t>Planejamento prévio (podendo ser revogado)</w:t>
      </w:r>
    </w:p>
    <w:p w14:paraId="7D2A36CE" w14:textId="4D6093FA" w:rsidR="0097773A" w:rsidRDefault="0097773A" w:rsidP="0097773A">
      <w:pPr>
        <w:spacing w:before="0" w:after="0" w:line="240" w:lineRule="auto"/>
        <w:rPr>
          <w:rFonts w:ascii="Times New Roman" w:hAnsi="Times New Roman" w:cs="Times New Roman"/>
          <w:color w:val="FF0000"/>
          <w:lang w:val="pt-BR" w:eastAsia="pt-BR"/>
        </w:rPr>
      </w:pPr>
    </w:p>
    <w:p w14:paraId="3509D22D" w14:textId="77777777" w:rsidR="0097773A" w:rsidRDefault="0097773A" w:rsidP="0097773A">
      <w:pPr>
        <w:spacing w:before="0" w:after="0" w:line="240" w:lineRule="auto"/>
        <w:rPr>
          <w:rFonts w:ascii="Times New Roman" w:hAnsi="Times New Roman" w:cs="Times New Roman"/>
          <w:color w:val="FF0000"/>
          <w:lang w:val="pt-BR" w:eastAsia="pt-BR"/>
        </w:rPr>
      </w:pPr>
    </w:p>
    <w:p w14:paraId="1DC4EEE1" w14:textId="1614E755" w:rsidR="00A84695" w:rsidRDefault="00A84695" w:rsidP="003A503F">
      <w:pPr>
        <w:rPr>
          <w:lang w:val="pt-BR"/>
        </w:rPr>
      </w:pPr>
    </w:p>
    <w:p w14:paraId="574E39AA" w14:textId="755BD7B2" w:rsidR="00BF6CB4" w:rsidRPr="00BF6CB4" w:rsidRDefault="00BF6CB4" w:rsidP="00BF6CB4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4A6EE2" w:themeColor="accent3" w:themeTint="80"/>
          <w:lang w:val="pt-BR" w:eastAsia="pt-BR"/>
        </w:rPr>
      </w:pPr>
      <w:r w:rsidRPr="00BF6CB4">
        <w:rPr>
          <w:rFonts w:ascii="Times New Roman" w:hAnsi="Times New Roman" w:cs="Times New Roman"/>
          <w:b/>
          <w:bCs/>
          <w:color w:val="4A6EE2" w:themeColor="accent3" w:themeTint="80"/>
          <w:highlight w:val="yellow"/>
          <w:lang w:val="pt-BR" w:eastAsia="pt-BR"/>
        </w:rPr>
        <w:t>Possível PLI (Turma de férias)</w:t>
      </w:r>
      <w:r>
        <w:rPr>
          <w:rFonts w:ascii="Times New Roman" w:hAnsi="Times New Roman" w:cs="Times New Roman"/>
          <w:b/>
          <w:bCs/>
          <w:color w:val="4A6EE2" w:themeColor="accent3" w:themeTint="80"/>
          <w:lang w:val="pt-BR" w:eastAsia="pt-BR"/>
        </w:rPr>
        <w:t xml:space="preserve"> 2021.3</w:t>
      </w:r>
    </w:p>
    <w:p w14:paraId="5E890551" w14:textId="66F16F78" w:rsidR="00BF6CB4" w:rsidRPr="003A503F" w:rsidRDefault="00BF6CB4" w:rsidP="00BF6CB4">
      <w:pPr>
        <w:spacing w:before="0" w:after="0" w:line="240" w:lineRule="auto"/>
        <w:rPr>
          <w:rFonts w:ascii="Times New Roman" w:hAnsi="Times New Roman" w:cs="Times New Roman"/>
          <w:color w:val="FF0000"/>
          <w:lang w:val="pt-BR" w:eastAsia="pt-BR"/>
        </w:rPr>
      </w:pPr>
      <w:r w:rsidRPr="0097773A">
        <w:rPr>
          <w:rFonts w:ascii="Times New Roman" w:hAnsi="Times New Roman" w:cs="Times New Roman"/>
          <w:color w:val="FF0000"/>
          <w:lang w:val="pt-BR" w:eastAsia="pt-BR"/>
        </w:rPr>
        <w:t>Atender alunos do curso de HISTÓRIA - Macapá - T – BACHARELADO (Currículo: 366 - 2015.2)</w:t>
      </w:r>
    </w:p>
    <w:tbl>
      <w:tblPr>
        <w:tblW w:w="10170" w:type="dxa"/>
        <w:jc w:val="center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2684"/>
        <w:gridCol w:w="1380"/>
        <w:gridCol w:w="2173"/>
        <w:gridCol w:w="1417"/>
        <w:gridCol w:w="1531"/>
      </w:tblGrid>
      <w:tr w:rsidR="00BF6CB4" w:rsidRPr="00BB5791" w14:paraId="245F8B25" w14:textId="77777777" w:rsidTr="00BB5791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499DD7DB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 xml:space="preserve">ORDEM </w:t>
            </w: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6EC7D2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Componente Curricular</w:t>
            </w:r>
          </w:p>
          <w:p w14:paraId="7FF4A644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 xml:space="preserve">“DISCIPLINA” 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9B7CE1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CÓDIGO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12BF72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DOCENTE</w:t>
            </w: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474DFC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HORÁRIO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8780A7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SALA</w:t>
            </w:r>
          </w:p>
        </w:tc>
      </w:tr>
      <w:tr w:rsidR="00BF6CB4" w:rsidRPr="00BB5791" w14:paraId="3863475D" w14:textId="77777777" w:rsidTr="00BB5791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0069C351" w14:textId="77777777" w:rsidR="00BF6CB4" w:rsidRPr="00BB5791" w:rsidRDefault="00BF6CB4" w:rsidP="00BF6CB4">
            <w:pPr>
              <w:pStyle w:val="PargrafodaLista"/>
              <w:numPr>
                <w:ilvl w:val="0"/>
                <w:numId w:val="49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76A8BB" w14:textId="6C22AEF8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Topicos Tematicos III </w:t>
            </w:r>
          </w:p>
          <w:p w14:paraId="0733F185" w14:textId="3CE7465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(23 alunos</w:t>
            </w:r>
            <w:r w:rsidR="00C70EB7"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pendentes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DEE639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CH0157,</w:t>
            </w:r>
          </w:p>
          <w:p w14:paraId="6EC5263F" w14:textId="3C7A4612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59422A" w14:textId="1270CCA5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Marcos Vinicius* </w:t>
            </w: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4C01BA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segundas-feiras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EB0674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  <w:tr w:rsidR="00BF6CB4" w:rsidRPr="00BB5791" w14:paraId="7566FF33" w14:textId="77777777" w:rsidTr="00BB5791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53B58F9A" w14:textId="77777777" w:rsidR="00BF6CB4" w:rsidRPr="00BB5791" w:rsidRDefault="00BF6CB4" w:rsidP="00BF6CB4">
            <w:pPr>
              <w:pStyle w:val="PargrafodaLista"/>
              <w:numPr>
                <w:ilvl w:val="0"/>
                <w:numId w:val="49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244273" w14:textId="77777777" w:rsidR="00BF6CB4" w:rsidRPr="00BB5791" w:rsidRDefault="00C70EB7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 xml:space="preserve">Historiografia Brasileira </w:t>
            </w: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I</w:t>
            </w:r>
          </w:p>
          <w:p w14:paraId="4512A7D3" w14:textId="47EE665D" w:rsidR="00C70EB7" w:rsidRPr="00BB5791" w:rsidRDefault="00C70EB7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18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alunos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4F0FBB" w14:textId="77777777" w:rsidR="00C70EB7" w:rsidRPr="00BB5791" w:rsidRDefault="00C70EB7" w:rsidP="00C70EB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CH0135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77BD2549" w14:textId="011B6F2D" w:rsidR="00BF6CB4" w:rsidRPr="00BB5791" w:rsidRDefault="00C70EB7" w:rsidP="00C70EB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4C6758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55E54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terça-feira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A0A1AB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  <w:tr w:rsidR="00BF6CB4" w:rsidRPr="00BB5791" w14:paraId="4EDE11A2" w14:textId="77777777" w:rsidTr="00BB5791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0B593ED1" w14:textId="77777777" w:rsidR="00BF6CB4" w:rsidRPr="00BB5791" w:rsidRDefault="00BF6CB4" w:rsidP="00BF6CB4">
            <w:pPr>
              <w:pStyle w:val="PargrafodaLista"/>
              <w:numPr>
                <w:ilvl w:val="0"/>
                <w:numId w:val="49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7D3E40" w14:textId="77777777" w:rsidR="00BF6CB4" w:rsidRPr="00BB5791" w:rsidRDefault="00C70EB7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História Contemporânea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II </w:t>
            </w:r>
          </w:p>
          <w:p w14:paraId="11ACB4B6" w14:textId="22902DDC" w:rsidR="00C70EB7" w:rsidRPr="00BB5791" w:rsidRDefault="00C70EB7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9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alunos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84B6BD" w14:textId="77777777" w:rsidR="00C70EB7" w:rsidRPr="00BB5791" w:rsidRDefault="00C70EB7" w:rsidP="00C70EB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FH0336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299D7246" w14:textId="42633CA4" w:rsidR="00BF6CB4" w:rsidRPr="00BB5791" w:rsidRDefault="00C70EB7" w:rsidP="00C70EB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35BE33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CE6B0A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quarta-feira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ED4788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  <w:tr w:rsidR="00BF6CB4" w:rsidRPr="00BB5791" w14:paraId="21014B51" w14:textId="77777777" w:rsidTr="00BB5791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38575CE7" w14:textId="77777777" w:rsidR="00BF6CB4" w:rsidRPr="00BB5791" w:rsidRDefault="00BF6CB4" w:rsidP="00BF6CB4">
            <w:pPr>
              <w:pStyle w:val="PargrafodaLista"/>
              <w:numPr>
                <w:ilvl w:val="0"/>
                <w:numId w:val="49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984141" w14:textId="77777777" w:rsidR="00BF6CB4" w:rsidRPr="00BB5791" w:rsidRDefault="002C52E9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Tópicos Temáticos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I</w:t>
            </w:r>
          </w:p>
          <w:p w14:paraId="64A131A6" w14:textId="5B7F57DD" w:rsidR="002C52E9" w:rsidRPr="00BB5791" w:rsidRDefault="002C52E9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7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B082F8" w14:textId="77777777" w:rsidR="002C52E9" w:rsidRPr="00BB5791" w:rsidRDefault="002C52E9" w:rsidP="002C52E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CH0155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16FAA139" w14:textId="519D3025" w:rsidR="00BF6CB4" w:rsidRPr="00BB5791" w:rsidRDefault="002C52E9" w:rsidP="002C52E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07BB1C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A1EBE0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quinta-feira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E2CDE3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  <w:tr w:rsidR="00BF6CB4" w:rsidRPr="00BB5791" w14:paraId="639ADCD3" w14:textId="77777777" w:rsidTr="00BB5791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49B331B3" w14:textId="77777777" w:rsidR="00BF6CB4" w:rsidRPr="00BB5791" w:rsidRDefault="00BF6CB4" w:rsidP="00BF6CB4">
            <w:pPr>
              <w:pStyle w:val="PargrafodaLista"/>
              <w:numPr>
                <w:ilvl w:val="0"/>
                <w:numId w:val="49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1E96BE" w14:textId="77777777" w:rsidR="00BF6CB4" w:rsidRPr="00BB5791" w:rsidRDefault="00016C6F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História da América Independente </w:t>
            </w:r>
          </w:p>
          <w:p w14:paraId="1500BFAF" w14:textId="2989E0C0" w:rsidR="00D87C9E" w:rsidRPr="00BB5791" w:rsidRDefault="00D87C9E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(17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91CD59" w14:textId="77777777" w:rsidR="00016C6F" w:rsidRPr="00BB5791" w:rsidRDefault="00016C6F" w:rsidP="00016C6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CH0102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58C65C56" w14:textId="1E7F9F0F" w:rsidR="00BF6CB4" w:rsidRPr="00BB5791" w:rsidRDefault="00016C6F" w:rsidP="00016C6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D13F2F" w14:textId="7154491B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71D627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sexta-feira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31551C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  <w:tr w:rsidR="00BF6CB4" w:rsidRPr="00BB5791" w14:paraId="286A5087" w14:textId="77777777" w:rsidTr="00BB5791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471679B2" w14:textId="77777777" w:rsidR="00BF6CB4" w:rsidRPr="00BB5791" w:rsidRDefault="00BF6CB4" w:rsidP="00BF6CB4">
            <w:pPr>
              <w:pStyle w:val="PargrafodaLista"/>
              <w:numPr>
                <w:ilvl w:val="0"/>
                <w:numId w:val="49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33185A" w14:textId="77777777" w:rsidR="00BF6CB4" w:rsidRPr="00BB5791" w:rsidRDefault="00D87C9E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História do Brasil República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I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 </w:t>
            </w:r>
          </w:p>
          <w:p w14:paraId="067388DD" w14:textId="0F3A05C5" w:rsidR="00D87C9E" w:rsidRPr="00BB5791" w:rsidRDefault="00D87C9E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(17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7F4D69" w14:textId="77777777" w:rsidR="00BB5791" w:rsidRPr="00BB5791" w:rsidRDefault="00D87C9E" w:rsidP="00BB579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CH0104</w:t>
            </w:r>
            <w:r w:rsidR="00BB5791"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19564B72" w14:textId="75C9B711" w:rsidR="00BF6CB4" w:rsidRPr="00BB5791" w:rsidRDefault="00BB5791" w:rsidP="00BB579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9920FE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937C2C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Sábado</w:t>
            </w:r>
          </w:p>
          <w:p w14:paraId="7C0FA442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1D76FA" w14:textId="77777777" w:rsidR="00BF6CB4" w:rsidRPr="00BB5791" w:rsidRDefault="00BF6CB4" w:rsidP="0014206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</w:tbl>
    <w:p w14:paraId="24D8E1B2" w14:textId="77777777" w:rsidR="00BF6CB4" w:rsidRDefault="00BF6CB4" w:rsidP="00BF6CB4">
      <w:pPr>
        <w:spacing w:before="0" w:after="0" w:line="240" w:lineRule="auto"/>
        <w:rPr>
          <w:rFonts w:ascii="Times New Roman" w:hAnsi="Times New Roman" w:cs="Times New Roman"/>
          <w:color w:val="FF0000"/>
          <w:lang w:val="pt-BR" w:eastAsia="pt-BR"/>
        </w:rPr>
      </w:pPr>
      <w:r>
        <w:t>*</w:t>
      </w:r>
      <w:r w:rsidRPr="0097773A">
        <w:rPr>
          <w:rFonts w:ascii="Times New Roman" w:hAnsi="Times New Roman" w:cs="Times New Roman"/>
          <w:color w:val="FF0000"/>
          <w:lang w:val="pt-BR" w:eastAsia="pt-BR"/>
        </w:rPr>
        <w:t xml:space="preserve"> </w:t>
      </w:r>
      <w:r>
        <w:rPr>
          <w:rFonts w:ascii="Times New Roman" w:hAnsi="Times New Roman" w:cs="Times New Roman"/>
          <w:color w:val="FF0000"/>
          <w:lang w:val="pt-BR" w:eastAsia="pt-BR"/>
        </w:rPr>
        <w:t>Planejamento prévio (podendo ser revogado)</w:t>
      </w:r>
    </w:p>
    <w:p w14:paraId="3A8D46EA" w14:textId="77777777" w:rsidR="00BB5791" w:rsidRDefault="00BB5791" w:rsidP="00BB5791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4A6EE2" w:themeColor="accent3" w:themeTint="80"/>
          <w:highlight w:val="yellow"/>
          <w:lang w:val="pt-BR" w:eastAsia="pt-BR"/>
        </w:rPr>
      </w:pPr>
    </w:p>
    <w:p w14:paraId="0ABC44C1" w14:textId="10452A31" w:rsidR="00BB5791" w:rsidRPr="00BF6CB4" w:rsidRDefault="00BB5791" w:rsidP="00BB5791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4A6EE2" w:themeColor="accent3" w:themeTint="80"/>
          <w:lang w:val="pt-BR" w:eastAsia="pt-BR"/>
        </w:rPr>
      </w:pPr>
      <w:r w:rsidRPr="00BF6CB4">
        <w:rPr>
          <w:rFonts w:ascii="Times New Roman" w:hAnsi="Times New Roman" w:cs="Times New Roman"/>
          <w:b/>
          <w:bCs/>
          <w:color w:val="4A6EE2" w:themeColor="accent3" w:themeTint="80"/>
          <w:highlight w:val="yellow"/>
          <w:lang w:val="pt-BR" w:eastAsia="pt-BR"/>
        </w:rPr>
        <w:t xml:space="preserve">Possível (Turma </w:t>
      </w:r>
      <w:r>
        <w:rPr>
          <w:rFonts w:ascii="Times New Roman" w:hAnsi="Times New Roman" w:cs="Times New Roman"/>
          <w:b/>
          <w:bCs/>
          <w:color w:val="4A6EE2" w:themeColor="accent3" w:themeTint="80"/>
          <w:highlight w:val="yellow"/>
          <w:lang w:val="pt-BR" w:eastAsia="pt-BR"/>
        </w:rPr>
        <w:t>Regular</w:t>
      </w:r>
      <w:r w:rsidRPr="00BF6CB4">
        <w:rPr>
          <w:rFonts w:ascii="Times New Roman" w:hAnsi="Times New Roman" w:cs="Times New Roman"/>
          <w:b/>
          <w:bCs/>
          <w:color w:val="4A6EE2" w:themeColor="accent3" w:themeTint="80"/>
          <w:highlight w:val="yellow"/>
          <w:lang w:val="pt-BR" w:eastAsia="pt-BR"/>
        </w:rPr>
        <w:t>)</w:t>
      </w:r>
      <w:r>
        <w:rPr>
          <w:rFonts w:ascii="Times New Roman" w:hAnsi="Times New Roman" w:cs="Times New Roman"/>
          <w:b/>
          <w:bCs/>
          <w:color w:val="4A6EE2" w:themeColor="accent3" w:themeTint="80"/>
          <w:lang w:val="pt-BR" w:eastAsia="pt-BR"/>
        </w:rPr>
        <w:t xml:space="preserve"> 202</w:t>
      </w:r>
      <w:r>
        <w:rPr>
          <w:rFonts w:ascii="Times New Roman" w:hAnsi="Times New Roman" w:cs="Times New Roman"/>
          <w:b/>
          <w:bCs/>
          <w:color w:val="4A6EE2" w:themeColor="accent3" w:themeTint="80"/>
          <w:lang w:val="pt-BR" w:eastAsia="pt-BR"/>
        </w:rPr>
        <w:t>0</w:t>
      </w:r>
      <w:r>
        <w:rPr>
          <w:rFonts w:ascii="Times New Roman" w:hAnsi="Times New Roman" w:cs="Times New Roman"/>
          <w:b/>
          <w:bCs/>
          <w:color w:val="4A6EE2" w:themeColor="accent3" w:themeTint="80"/>
          <w:lang w:val="pt-BR" w:eastAsia="pt-BR"/>
        </w:rPr>
        <w:t>.</w:t>
      </w:r>
      <w:r>
        <w:rPr>
          <w:rFonts w:ascii="Times New Roman" w:hAnsi="Times New Roman" w:cs="Times New Roman"/>
          <w:b/>
          <w:bCs/>
          <w:color w:val="4A6EE2" w:themeColor="accent3" w:themeTint="80"/>
          <w:lang w:val="pt-BR" w:eastAsia="pt-BR"/>
        </w:rPr>
        <w:t>2</w:t>
      </w:r>
    </w:p>
    <w:p w14:paraId="73A64D38" w14:textId="77777777" w:rsidR="00BB5791" w:rsidRPr="003A503F" w:rsidRDefault="00BB5791" w:rsidP="00BB5791">
      <w:pPr>
        <w:spacing w:before="0" w:after="0" w:line="240" w:lineRule="auto"/>
        <w:rPr>
          <w:rFonts w:ascii="Times New Roman" w:hAnsi="Times New Roman" w:cs="Times New Roman"/>
          <w:color w:val="FF0000"/>
          <w:lang w:val="pt-BR" w:eastAsia="pt-BR"/>
        </w:rPr>
      </w:pPr>
      <w:r w:rsidRPr="0097773A">
        <w:rPr>
          <w:rFonts w:ascii="Times New Roman" w:hAnsi="Times New Roman" w:cs="Times New Roman"/>
          <w:color w:val="FF0000"/>
          <w:lang w:val="pt-BR" w:eastAsia="pt-BR"/>
        </w:rPr>
        <w:t>Atender alunos do curso de HISTÓRIA - Macapá - T – BACHARELADO (Currículo: 366 - 2015.2)</w:t>
      </w:r>
    </w:p>
    <w:tbl>
      <w:tblPr>
        <w:tblW w:w="10170" w:type="dxa"/>
        <w:jc w:val="center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2684"/>
        <w:gridCol w:w="1380"/>
        <w:gridCol w:w="2173"/>
        <w:gridCol w:w="1417"/>
        <w:gridCol w:w="1531"/>
      </w:tblGrid>
      <w:tr w:rsidR="00BB5791" w:rsidRPr="00BB5791" w14:paraId="403481EE" w14:textId="77777777" w:rsidTr="00A516FC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4DED4485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 xml:space="preserve">ORDEM </w:t>
            </w: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6A80CE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Componente Curricular</w:t>
            </w:r>
          </w:p>
          <w:p w14:paraId="6ADC142F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 xml:space="preserve">“DISCIPLINA” 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F3581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CÓDIGO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B45507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DOCENTE</w:t>
            </w: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2ECC1B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HORÁRIO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58E420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>SALA</w:t>
            </w:r>
          </w:p>
        </w:tc>
      </w:tr>
      <w:tr w:rsidR="00BB5791" w:rsidRPr="00BB5791" w14:paraId="543E8D80" w14:textId="77777777" w:rsidTr="00A516FC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39696D4A" w14:textId="77777777" w:rsidR="00BB5791" w:rsidRPr="00BB5791" w:rsidRDefault="00BB5791" w:rsidP="00BB5791">
            <w:pPr>
              <w:pStyle w:val="PargrafodaLista"/>
              <w:numPr>
                <w:ilvl w:val="0"/>
                <w:numId w:val="50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EAD13B" w14:textId="77777777" w:rsid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História Do Brasil República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II</w:t>
            </w:r>
          </w:p>
          <w:p w14:paraId="3BDCF9D6" w14:textId="4769889E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(17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D6E80E" w14:textId="77777777" w:rsidR="00BB5791" w:rsidRPr="00BB5791" w:rsidRDefault="00BB5791" w:rsidP="00BB579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CH0103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1229549B" w14:textId="059136A8" w:rsidR="00BB5791" w:rsidRPr="00BB5791" w:rsidRDefault="00BB5791" w:rsidP="00BB579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9F6652" w14:textId="287579E3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25317B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segundas-feiras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E7FF6A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  <w:tr w:rsidR="00BB5791" w:rsidRPr="00BB5791" w14:paraId="1D2D3199" w14:textId="77777777" w:rsidTr="00A516FC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7EC75B69" w14:textId="77777777" w:rsidR="00BB5791" w:rsidRPr="00BB5791" w:rsidRDefault="00BB5791" w:rsidP="00BB5791">
            <w:pPr>
              <w:pStyle w:val="PargrafodaLista"/>
              <w:numPr>
                <w:ilvl w:val="0"/>
                <w:numId w:val="50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5FFF8F" w14:textId="39654718" w:rsidR="00BB5791" w:rsidRDefault="006807E7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6807E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Tópicos Temáticos </w:t>
            </w:r>
            <w:r w:rsidRPr="006807E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II</w:t>
            </w:r>
          </w:p>
          <w:p w14:paraId="56250748" w14:textId="0043C90F" w:rsidR="006807E7" w:rsidRPr="00BB5791" w:rsidRDefault="006807E7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(17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82E26C" w14:textId="77777777" w:rsidR="006807E7" w:rsidRPr="00BB5791" w:rsidRDefault="006807E7" w:rsidP="006807E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807E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CH0156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29DC3FEB" w14:textId="2C34F358" w:rsidR="00BB5791" w:rsidRPr="00BB5791" w:rsidRDefault="006807E7" w:rsidP="006807E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8CEA66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08FE3C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terça-feira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0DF998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  <w:tr w:rsidR="00BB5791" w:rsidRPr="00BB5791" w14:paraId="65B36368" w14:textId="77777777" w:rsidTr="00A516FC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69D46FB4" w14:textId="77777777" w:rsidR="00BB5791" w:rsidRPr="00BB5791" w:rsidRDefault="00BB5791" w:rsidP="00BB5791">
            <w:pPr>
              <w:pStyle w:val="PargrafodaLista"/>
              <w:numPr>
                <w:ilvl w:val="0"/>
                <w:numId w:val="50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073781" w14:textId="7526E604" w:rsidR="00BB5791" w:rsidRDefault="009A2976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9A2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História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d</w:t>
            </w:r>
            <w:r w:rsidRPr="009A2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América Contemporânea</w:t>
            </w:r>
          </w:p>
          <w:p w14:paraId="251E233F" w14:textId="76AB8756" w:rsidR="009A2976" w:rsidRPr="00BB5791" w:rsidRDefault="009A2976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87CC60" w14:textId="77777777" w:rsidR="009A2976" w:rsidRPr="00BB5791" w:rsidRDefault="009A2976" w:rsidP="009A297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2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CH0133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423CB410" w14:textId="2FB885D2" w:rsidR="00BB5791" w:rsidRPr="00BB5791" w:rsidRDefault="009A2976" w:rsidP="009A297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D49CD6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917B1C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quarta-feira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2CB1F1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  <w:tr w:rsidR="00BB5791" w:rsidRPr="00BB5791" w14:paraId="5C5FAC1F" w14:textId="77777777" w:rsidTr="00A516FC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2DF98C89" w14:textId="77777777" w:rsidR="00BB5791" w:rsidRPr="00BB5791" w:rsidRDefault="00BB5791" w:rsidP="00BB5791">
            <w:pPr>
              <w:pStyle w:val="PargrafodaLista"/>
              <w:numPr>
                <w:ilvl w:val="0"/>
                <w:numId w:val="50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DB9820" w14:textId="77777777" w:rsidR="00BB5791" w:rsidRDefault="008A38D2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8A38D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História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e</w:t>
            </w:r>
            <w:r w:rsidRPr="008A38D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 Historiografia Amazônia </w:t>
            </w:r>
            <w:r w:rsidRPr="008A38D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II  </w:t>
            </w:r>
          </w:p>
          <w:p w14:paraId="3237CF64" w14:textId="7467C99B" w:rsidR="008A38D2" w:rsidRPr="00BB5791" w:rsidRDefault="008A38D2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7A6E3F" w14:textId="77777777" w:rsidR="008A38D2" w:rsidRPr="00BB5791" w:rsidRDefault="008A38D2" w:rsidP="008A38D2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38D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CH0154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2684C038" w14:textId="6EE4272C" w:rsidR="00BB5791" w:rsidRPr="00BB5791" w:rsidRDefault="008A38D2" w:rsidP="008A38D2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  <w:r w:rsidRPr="008A38D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 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CEF8DD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2E0BEE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quinta-feira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8C748A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  <w:tr w:rsidR="00BB5791" w:rsidRPr="00BB5791" w14:paraId="2E1BBE36" w14:textId="77777777" w:rsidTr="00A516FC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5D5B00DE" w14:textId="77777777" w:rsidR="00BB5791" w:rsidRPr="00BB5791" w:rsidRDefault="00BB5791" w:rsidP="00BB5791">
            <w:pPr>
              <w:pStyle w:val="PargrafodaLista"/>
              <w:numPr>
                <w:ilvl w:val="0"/>
                <w:numId w:val="50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881B01" w14:textId="2B8B7B27" w:rsidR="00BB5791" w:rsidRDefault="00584A70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88124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História Contemporânea </w:t>
            </w:r>
            <w:r w:rsidR="00881248" w:rsidRPr="0088124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I</w:t>
            </w:r>
          </w:p>
          <w:p w14:paraId="5339BFDE" w14:textId="4380A9BD" w:rsidR="00881248" w:rsidRPr="00BB5791" w:rsidRDefault="00881248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05BB4E" w14:textId="77777777" w:rsidR="00584A70" w:rsidRPr="00BB5791" w:rsidRDefault="00881248" w:rsidP="00584A7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124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FH0335</w:t>
            </w:r>
            <w:r w:rsidR="00584A70"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51438C56" w14:textId="6AEF63BE" w:rsidR="00BB5791" w:rsidRPr="00BB5791" w:rsidRDefault="00584A70" w:rsidP="00584A7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6BA3DF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7A79AD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sexta-feira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9ACF9E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  <w:tr w:rsidR="00BB5791" w:rsidRPr="00BB5791" w14:paraId="1D4D833F" w14:textId="77777777" w:rsidTr="00A516FC">
        <w:trPr>
          <w:jc w:val="center"/>
        </w:trPr>
        <w:tc>
          <w:tcPr>
            <w:tcW w:w="9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</w:tcPr>
          <w:p w14:paraId="795CE0F9" w14:textId="77777777" w:rsidR="00BB5791" w:rsidRPr="00BB5791" w:rsidRDefault="00BB5791" w:rsidP="00BB5791">
            <w:pPr>
              <w:pStyle w:val="PargrafodaLista"/>
              <w:numPr>
                <w:ilvl w:val="0"/>
                <w:numId w:val="50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26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FC0B0F" w14:textId="3E691E82" w:rsidR="00BB5791" w:rsidRDefault="00584A70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584A7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História d</w:t>
            </w:r>
            <w:bookmarkStart w:id="0" w:name="_GoBack"/>
            <w:bookmarkEnd w:id="0"/>
            <w:r w:rsidRPr="00584A7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o Brasil Império</w:t>
            </w:r>
          </w:p>
          <w:p w14:paraId="714B21AF" w14:textId="0D0EB576" w:rsidR="00584A70" w:rsidRPr="00BB5791" w:rsidRDefault="00584A70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  <w:r w:rsidRPr="00BB579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alunos pendentes)</w:t>
            </w:r>
          </w:p>
        </w:tc>
        <w:tc>
          <w:tcPr>
            <w:tcW w:w="13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743D56" w14:textId="77777777" w:rsidR="00584A70" w:rsidRPr="00BB5791" w:rsidRDefault="00584A70" w:rsidP="00584A7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84A7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CH0131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6A583BDF" w14:textId="3F61C663" w:rsidR="00BB5791" w:rsidRPr="00BB5791" w:rsidRDefault="00584A70" w:rsidP="00584A7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60h </w:t>
            </w: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(4cr)</w:t>
            </w:r>
          </w:p>
        </w:tc>
        <w:tc>
          <w:tcPr>
            <w:tcW w:w="21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FDB93F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41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B87A8F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Sábado</w:t>
            </w:r>
          </w:p>
          <w:p w14:paraId="1D427D2B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 xml:space="preserve"> 13:55-17:35</w:t>
            </w:r>
          </w:p>
        </w:tc>
        <w:tc>
          <w:tcPr>
            <w:tcW w:w="15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E8E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C89D76" w14:textId="77777777" w:rsidR="00BB5791" w:rsidRPr="00BB5791" w:rsidRDefault="00BB5791" w:rsidP="00A516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BB5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  <w:t>A definir</w:t>
            </w:r>
          </w:p>
        </w:tc>
      </w:tr>
    </w:tbl>
    <w:p w14:paraId="41B0D763" w14:textId="77777777" w:rsidR="00BB5791" w:rsidRDefault="00BB5791" w:rsidP="00BB5791">
      <w:pPr>
        <w:spacing w:before="0" w:after="0" w:line="240" w:lineRule="auto"/>
        <w:rPr>
          <w:rFonts w:ascii="Times New Roman" w:hAnsi="Times New Roman" w:cs="Times New Roman"/>
          <w:color w:val="FF0000"/>
          <w:lang w:val="pt-BR" w:eastAsia="pt-BR"/>
        </w:rPr>
      </w:pPr>
      <w:r>
        <w:t>*</w:t>
      </w:r>
      <w:r w:rsidRPr="0097773A">
        <w:rPr>
          <w:rFonts w:ascii="Times New Roman" w:hAnsi="Times New Roman" w:cs="Times New Roman"/>
          <w:color w:val="FF0000"/>
          <w:lang w:val="pt-BR" w:eastAsia="pt-BR"/>
        </w:rPr>
        <w:t xml:space="preserve"> </w:t>
      </w:r>
      <w:r>
        <w:rPr>
          <w:rFonts w:ascii="Times New Roman" w:hAnsi="Times New Roman" w:cs="Times New Roman"/>
          <w:color w:val="FF0000"/>
          <w:lang w:val="pt-BR" w:eastAsia="pt-BR"/>
        </w:rPr>
        <w:t>Planejamento prévio (podendo ser revogado)</w:t>
      </w:r>
    </w:p>
    <w:sectPr w:rsidR="00BB5791" w:rsidSect="006B2E82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694" w:right="1077" w:bottom="720" w:left="1077" w:header="720" w:footer="28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049DB" w14:textId="77777777" w:rsidR="000463D6" w:rsidRDefault="000463D6" w:rsidP="001E7D29">
      <w:pPr>
        <w:spacing w:after="0" w:line="240" w:lineRule="auto"/>
      </w:pPr>
      <w:r>
        <w:separator/>
      </w:r>
    </w:p>
  </w:endnote>
  <w:endnote w:type="continuationSeparator" w:id="0">
    <w:p w14:paraId="1D1D0824" w14:textId="77777777" w:rsidR="000463D6" w:rsidRDefault="000463D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18"/>
        <w:szCs w:val="18"/>
      </w:rPr>
      <w:id w:val="151643462"/>
      <w:docPartObj>
        <w:docPartGallery w:val="Page Numbers (Bottom of Page)"/>
        <w:docPartUnique/>
      </w:docPartObj>
    </w:sdtPr>
    <w:sdtEndPr/>
    <w:sdtContent>
      <w:p w14:paraId="2BE12D1D" w14:textId="77777777" w:rsidR="0073307F" w:rsidRPr="00002E0C" w:rsidRDefault="0073307F" w:rsidP="0073307F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73307F">
          <w:rPr>
            <w:rFonts w:ascii="Times New Roman" w:hAnsi="Times New Roman" w:cs="Times New Roman"/>
            <w:sz w:val="18"/>
            <w:szCs w:val="18"/>
          </w:rPr>
          <w:t xml:space="preserve"> </w:t>
        </w:r>
        <w:r w:rsidRPr="00002E0C">
          <w:rPr>
            <w:rFonts w:ascii="Times New Roman" w:hAnsi="Times New Roman" w:cs="Times New Roman"/>
            <w:sz w:val="18"/>
            <w:szCs w:val="18"/>
          </w:rPr>
          <w:t>Rod. Juscelino Kubitschek, km 02 - Jardim Marco Zero, Macapá - AP, 68903-419</w:t>
        </w:r>
        <w:r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788C7CD6" w14:textId="77777777" w:rsidR="0073307F" w:rsidRPr="00002E0C" w:rsidRDefault="0073307F" w:rsidP="0073307F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73307F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575E361E" wp14:editId="544EFD1B">
                  <wp:simplePos x="0" y="0"/>
                  <wp:positionH relativeFrom="margin">
                    <wp:posOffset>2457007</wp:posOffset>
                  </wp:positionH>
                  <wp:positionV relativeFrom="bottomMargin">
                    <wp:posOffset>305287</wp:posOffset>
                  </wp:positionV>
                  <wp:extent cx="2588142" cy="501946"/>
                  <wp:effectExtent l="38100" t="19050" r="60325" b="12700"/>
                  <wp:wrapNone/>
                  <wp:docPr id="16" name="Faixa de Opções: Curva e Inclinada para Baixo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88142" cy="501946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99C91A" w14:textId="77777777" w:rsidR="0073307F" w:rsidRPr="00945431" w:rsidRDefault="0073307F" w:rsidP="0073307F">
                              <w:pPr>
                                <w:pStyle w:val="Rodap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4543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Página </w: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instrText>PAGE</w:instrTex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de </w: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instrText>NUMPAGES</w:instrTex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8</w: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  <w:p w14:paraId="11C4E5C8" w14:textId="77777777" w:rsidR="0073307F" w:rsidRDefault="0073307F">
                              <w:pPr>
                                <w:jc w:val="center"/>
                                <w:rPr>
                                  <w:color w:val="2C567A" w:themeColor="accen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75E361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Faixa de Opções: Curva e Inclinada para Baixo 16" o:spid="_x0000_s1029" type="#_x0000_t107" style="position:absolute;margin-left:193.45pt;margin-top:24.05pt;width:203.8pt;height:39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" filled="f" fillcolor="#17365d" strokecolor="#71a0dc">
                  <v:textbox>
                    <w:txbxContent>
                      <w:p w14:paraId="6799C91A" w14:textId="77777777" w:rsidR="0073307F" w:rsidRPr="00945431" w:rsidRDefault="0073307F" w:rsidP="0073307F">
                        <w:pPr>
                          <w:pStyle w:val="Rodap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4543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Página </w: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begin"/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instrText>PAGE</w:instrTex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end"/>
                        </w:r>
                        <w:r w:rsidRPr="0094543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de </w: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begin"/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instrText>NUMPAGES</w:instrTex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8</w: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end"/>
                        </w:r>
                      </w:p>
                      <w:p w14:paraId="11C4E5C8" w14:textId="77777777" w:rsidR="0073307F" w:rsidRDefault="0073307F">
                        <w:pPr>
                          <w:jc w:val="center"/>
                          <w:rPr>
                            <w:color w:val="2C567A" w:themeColor="accent1"/>
                          </w:rPr>
                        </w:pP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002E0C">
          <w:rPr>
            <w:rFonts w:ascii="Times New Roman" w:hAnsi="Times New Roman" w:cs="Times New Roman"/>
            <w:sz w:val="18"/>
            <w:szCs w:val="18"/>
          </w:rPr>
          <w:t>Telefone: 96 331217-82</w:t>
        </w:r>
      </w:p>
      <w:p w14:paraId="409E0CA3" w14:textId="77777777" w:rsidR="0073307F" w:rsidRPr="00002E0C" w:rsidRDefault="0073307F" w:rsidP="0073307F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 xml:space="preserve">Email: </w:t>
        </w:r>
        <w:hyperlink r:id="rId1" w:history="1">
          <w:r w:rsidRPr="00002E0C">
            <w:rPr>
              <w:rStyle w:val="Hyperlink"/>
              <w:sz w:val="18"/>
              <w:szCs w:val="18"/>
            </w:rPr>
            <w:t>historia@unifap.br</w:t>
          </w:r>
        </w:hyperlink>
        <w:r w:rsidRPr="00002E0C"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0A579C77" w14:textId="77777777" w:rsidR="0073307F" w:rsidRPr="00002E0C" w:rsidRDefault="0073307F" w:rsidP="0073307F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 xml:space="preserve">Atendimento: </w:t>
        </w:r>
        <w:hyperlink r:id="rId2" w:history="1">
          <w:r w:rsidRPr="00002E0C">
            <w:rPr>
              <w:rStyle w:val="Hyperlink"/>
              <w:sz w:val="18"/>
              <w:szCs w:val="18"/>
            </w:rPr>
            <w:t>https://prosear.com.br/atendimento</w:t>
          </w:r>
        </w:hyperlink>
        <w:r w:rsidRPr="00002E0C"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5E1A2D23" w14:textId="77777777" w:rsidR="00002E0C" w:rsidRPr="00002E0C" w:rsidRDefault="0073307F" w:rsidP="0073307F">
        <w:pPr>
          <w:pStyle w:val="Rodap"/>
          <w:tabs>
            <w:tab w:val="left" w:pos="3784"/>
          </w:tabs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 xml:space="preserve">Site: </w:t>
        </w:r>
        <w:hyperlink r:id="rId3" w:history="1">
          <w:r w:rsidRPr="00002E0C">
            <w:rPr>
              <w:rStyle w:val="Hyperlink"/>
              <w:sz w:val="18"/>
              <w:szCs w:val="18"/>
            </w:rPr>
            <w:t>https://www2.unifap.br/historia/</w:t>
          </w:r>
        </w:hyperlink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18"/>
        <w:szCs w:val="18"/>
      </w:rPr>
      <w:id w:val="725651348"/>
      <w:docPartObj>
        <w:docPartGallery w:val="Page Numbers (Bottom of Page)"/>
        <w:docPartUnique/>
      </w:docPartObj>
    </w:sdtPr>
    <w:sdtEndPr/>
    <w:sdtContent>
      <w:p w14:paraId="2454D837" w14:textId="77777777" w:rsidR="00BD0190" w:rsidRPr="00002E0C" w:rsidRDefault="00BD0190" w:rsidP="00BD0190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73307F">
          <w:rPr>
            <w:rFonts w:ascii="Times New Roman" w:hAnsi="Times New Roman" w:cs="Times New Roman"/>
            <w:sz w:val="18"/>
            <w:szCs w:val="18"/>
          </w:rPr>
          <w:t xml:space="preserve"> </w:t>
        </w:r>
        <w:r w:rsidRPr="00002E0C">
          <w:rPr>
            <w:rFonts w:ascii="Times New Roman" w:hAnsi="Times New Roman" w:cs="Times New Roman"/>
            <w:sz w:val="18"/>
            <w:szCs w:val="18"/>
          </w:rPr>
          <w:t>Rod. Juscelino Kubitschek, km 02 - Jardim Marco Zero, Macapá - AP, 68903-419</w:t>
        </w:r>
        <w:r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65F7724C" w14:textId="77777777" w:rsidR="00BD0190" w:rsidRPr="00002E0C" w:rsidRDefault="00BD0190" w:rsidP="00BD0190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73307F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6059B6B1" wp14:editId="6CC28854">
                  <wp:simplePos x="0" y="0"/>
                  <wp:positionH relativeFrom="margin">
                    <wp:posOffset>2457007</wp:posOffset>
                  </wp:positionH>
                  <wp:positionV relativeFrom="bottomMargin">
                    <wp:posOffset>305287</wp:posOffset>
                  </wp:positionV>
                  <wp:extent cx="2588142" cy="501946"/>
                  <wp:effectExtent l="38100" t="19050" r="60325" b="12700"/>
                  <wp:wrapNone/>
                  <wp:docPr id="39" name="Faixa de Opções: Curva e Inclinada para Baixo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88142" cy="501946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19A894" w14:textId="77777777" w:rsidR="00BD0190" w:rsidRPr="00945431" w:rsidRDefault="00BD0190" w:rsidP="00BD0190">
                              <w:pPr>
                                <w:pStyle w:val="Rodap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4543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Página </w: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instrText>PAGE</w:instrTex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de </w: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instrText>NUMPAGES</w:instrTex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8</w:t>
                              </w:r>
                              <w:r w:rsidRPr="0094543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  <w:p w14:paraId="6D651AC4" w14:textId="77777777" w:rsidR="00BD0190" w:rsidRDefault="00BD0190" w:rsidP="00BD0190">
                              <w:pPr>
                                <w:jc w:val="center"/>
                                <w:rPr>
                                  <w:color w:val="2C567A" w:themeColor="accen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059B6B1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Faixa de Opções: Curva e Inclinada para Baixo 39" o:spid="_x0000_s1032" type="#_x0000_t107" style="position:absolute;margin-left:193.45pt;margin-top:24.05pt;width:203.8pt;height:3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" filled="f" fillcolor="#17365d" strokecolor="#71a0dc">
                  <v:textbox>
                    <w:txbxContent>
                      <w:p w14:paraId="4219A894" w14:textId="77777777" w:rsidR="00BD0190" w:rsidRPr="00945431" w:rsidRDefault="00BD0190" w:rsidP="00BD0190">
                        <w:pPr>
                          <w:pStyle w:val="Rodap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4543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Página </w: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begin"/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instrText>PAGE</w:instrTex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end"/>
                        </w:r>
                        <w:r w:rsidRPr="0094543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de </w: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begin"/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instrText>NUMPAGES</w:instrTex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8</w:t>
                        </w:r>
                        <w:r w:rsidRPr="00945431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fldChar w:fldCharType="end"/>
                        </w:r>
                      </w:p>
                      <w:p w14:paraId="6D651AC4" w14:textId="77777777" w:rsidR="00BD0190" w:rsidRDefault="00BD0190" w:rsidP="00BD0190">
                        <w:pPr>
                          <w:jc w:val="center"/>
                          <w:rPr>
                            <w:color w:val="2C567A" w:themeColor="accent1"/>
                          </w:rPr>
                        </w:pP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002E0C">
          <w:rPr>
            <w:rFonts w:ascii="Times New Roman" w:hAnsi="Times New Roman" w:cs="Times New Roman"/>
            <w:sz w:val="18"/>
            <w:szCs w:val="18"/>
          </w:rPr>
          <w:t>Telefone: 96 331217-82</w:t>
        </w:r>
      </w:p>
      <w:p w14:paraId="60E8AFEA" w14:textId="77777777" w:rsidR="00BD0190" w:rsidRPr="00002E0C" w:rsidRDefault="00BD0190" w:rsidP="00BD0190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 xml:space="preserve">Email: </w:t>
        </w:r>
        <w:hyperlink r:id="rId1" w:history="1">
          <w:r w:rsidRPr="00002E0C">
            <w:rPr>
              <w:rStyle w:val="Hyperlink"/>
              <w:sz w:val="18"/>
              <w:szCs w:val="18"/>
            </w:rPr>
            <w:t>historia@unifap.br</w:t>
          </w:r>
        </w:hyperlink>
        <w:r w:rsidRPr="00002E0C"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59B189D6" w14:textId="77777777" w:rsidR="00BD0190" w:rsidRPr="00002E0C" w:rsidRDefault="00BD0190" w:rsidP="00BD0190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 xml:space="preserve">Atendimento: </w:t>
        </w:r>
        <w:hyperlink r:id="rId2" w:history="1">
          <w:r w:rsidRPr="00002E0C">
            <w:rPr>
              <w:rStyle w:val="Hyperlink"/>
              <w:sz w:val="18"/>
              <w:szCs w:val="18"/>
            </w:rPr>
            <w:t>https://prosear.com.br/atendimento</w:t>
          </w:r>
        </w:hyperlink>
        <w:r w:rsidRPr="00002E0C"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0B01AAD1" w14:textId="77777777" w:rsidR="00BD0190" w:rsidRPr="00BD0190" w:rsidRDefault="00BD0190" w:rsidP="00BD0190">
        <w:pPr>
          <w:pStyle w:val="Rodap"/>
          <w:tabs>
            <w:tab w:val="left" w:pos="3784"/>
          </w:tabs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 xml:space="preserve">Site: </w:t>
        </w:r>
        <w:hyperlink r:id="rId3" w:history="1">
          <w:r w:rsidRPr="00002E0C">
            <w:rPr>
              <w:rStyle w:val="Hyperlink"/>
              <w:sz w:val="18"/>
              <w:szCs w:val="18"/>
            </w:rPr>
            <w:t>https://www2.unifap.br/historia/</w:t>
          </w:r>
        </w:hyperlink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20D01" w14:textId="77777777" w:rsidR="000463D6" w:rsidRDefault="000463D6" w:rsidP="001E7D29">
      <w:pPr>
        <w:spacing w:after="0" w:line="240" w:lineRule="auto"/>
      </w:pPr>
      <w:r>
        <w:separator/>
      </w:r>
    </w:p>
  </w:footnote>
  <w:footnote w:type="continuationSeparator" w:id="0">
    <w:p w14:paraId="11BBDD01" w14:textId="77777777" w:rsidR="000463D6" w:rsidRDefault="000463D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90A6" w14:textId="77777777" w:rsidR="00BD0190" w:rsidRPr="00796B24" w:rsidRDefault="00BD0190" w:rsidP="00BD0190">
    <w:pPr>
      <w:pStyle w:val="Cabealho"/>
      <w:rPr>
        <w:noProof/>
        <w:lang w:val="pt-BR"/>
      </w:rPr>
    </w:pPr>
    <w:r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5D7D2B1" wp14:editId="53BAA8DD">
              <wp:simplePos x="0" y="0"/>
              <wp:positionH relativeFrom="column">
                <wp:posOffset>2654528</wp:posOffset>
              </wp:positionH>
              <wp:positionV relativeFrom="paragraph">
                <wp:posOffset>483079</wp:posOffset>
              </wp:positionV>
              <wp:extent cx="4153844" cy="1423359"/>
              <wp:effectExtent l="0" t="0" r="18415" b="24765"/>
              <wp:wrapNone/>
              <wp:docPr id="107" name="Caixa de Texto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3844" cy="1423359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7D80945" w14:textId="01BEF9F3" w:rsidR="00BD0190" w:rsidRPr="002C114C" w:rsidRDefault="00997CE2" w:rsidP="00BD0190">
                          <w:pPr>
                            <w:pStyle w:val="Ttulo1"/>
                            <w:rPr>
                              <w:b w:val="0"/>
                              <w:bCs w:val="0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Black" w:hAnsi="Arial Black"/>
                              <w:b w:val="0"/>
                              <w:bCs w:val="0"/>
                              <w:color w:val="000000"/>
                              <w:sz w:val="18"/>
                              <w:szCs w:val="18"/>
                            </w:rPr>
                            <w:t xml:space="preserve">INFORMAÇÕES ÚTEIS: </w:t>
                          </w:r>
                          <w:r w:rsidRPr="00997CE2">
                            <w:rPr>
                              <w:rFonts w:ascii="Arial Black" w:hAnsi="Arial Black"/>
                              <w:b w:val="0"/>
                              <w:bCs w:val="0"/>
                              <w:color w:val="000000"/>
                              <w:sz w:val="18"/>
                              <w:szCs w:val="18"/>
                            </w:rPr>
                            <w:t>https://www2.unifap.br/historia/arquivos/2119/secretary</w:t>
                          </w:r>
                        </w:p>
                        <w:p w14:paraId="7460067E" w14:textId="77777777" w:rsidR="00BD0190" w:rsidRPr="00BD0190" w:rsidRDefault="00BD0190" w:rsidP="00BD0190">
                          <w:pPr>
                            <w:pStyle w:val="EndereoHTML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14"/>
                              <w:szCs w:val="14"/>
                            </w:rPr>
                          </w:pPr>
                          <w:r w:rsidRPr="00BD0190">
                            <w:rPr>
                              <w:rFonts w:ascii="Times New Roman" w:hAnsi="Times New Roman" w:cs="Times New Roman"/>
                              <w:color w:val="000000"/>
                              <w:sz w:val="14"/>
                              <w:szCs w:val="14"/>
                            </w:rPr>
                            <w:t>O início das atividades acadêmicas do primeiro semestre de 2020 (2020.1) acontecerá no dia 12 de abril de 2021 e seguirá até o dia 15 de junho de 2021, perfazendo um total de 73 dias letivos.</w:t>
                          </w:r>
                        </w:p>
                        <w:p w14:paraId="22E614EC" w14:textId="77777777" w:rsidR="00BD0190" w:rsidRPr="00BD0190" w:rsidRDefault="00BD0190" w:rsidP="00BD0190">
                          <w:pPr>
                            <w:pStyle w:val="EndereoHTML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11004277" w14:textId="6FBD7307" w:rsidR="00BD0190" w:rsidRPr="002C114C" w:rsidRDefault="00BD0190" w:rsidP="00BD0190">
                          <w:pPr>
                            <w:pStyle w:val="EndereoHTML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14"/>
                              <w:szCs w:val="14"/>
                              <w:lang w:eastAsia="pt-BR"/>
                            </w:rPr>
                          </w:pPr>
                          <w:r w:rsidRPr="00BD0190">
                            <w:rPr>
                              <w:rFonts w:ascii="Times New Roman" w:hAnsi="Times New Roman" w:cs="Times New Roman"/>
                              <w:color w:val="000000"/>
                              <w:sz w:val="14"/>
                              <w:szCs w:val="14"/>
                            </w:rPr>
                            <w:t>O Calendário Acadêmico referente aos semestres 2020.1 e 2020.2 será retomado a partir do próximo mês de abril, conforme normativas estabelecidas pela Resolução n. 5/2021 do Conselho Superior Universitário (CONSU) da Universidade Federal do Amapá (UNIFAP), aprovada Ad Referendum pela presidência, após parecer favorável da Câmara de Ensino do CONSU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4"/>
                              <w:szCs w:val="14"/>
                              <w:lang w:eastAsia="pt-BR"/>
                            </w:rPr>
                            <w:t>).</w:t>
                          </w:r>
                        </w:p>
                        <w:p w14:paraId="520297C3" w14:textId="77777777" w:rsidR="00BD0190" w:rsidRPr="004F7217" w:rsidRDefault="00BD0190" w:rsidP="00BD0190">
                          <w:pPr>
                            <w:spacing w:before="0" w:after="0"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7D2B1" id="_x0000_t202" coordsize="21600,21600" o:spt="202" path="m,l,21600r21600,l21600,xe">
              <v:stroke joinstyle="miter"/>
              <v:path gradientshapeok="t" o:connecttype="rect"/>
            </v:shapetype>
            <v:shape id="Caixa de Texto 107" o:spid="_x0000_s1026" type="#_x0000_t202" style="position:absolute;margin-left:209pt;margin-top:38.05pt;width:327.05pt;height:112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" filled="f" strokecolor="white [3212]" strokeweight=".5pt">
              <v:textbox>
                <w:txbxContent>
                  <w:p w14:paraId="57D80945" w14:textId="01BEF9F3" w:rsidR="00BD0190" w:rsidRPr="002C114C" w:rsidRDefault="00997CE2" w:rsidP="00BD0190">
                    <w:pPr>
                      <w:pStyle w:val="Ttulo1"/>
                      <w:rPr>
                        <w:b w:val="0"/>
                        <w:bCs w:val="0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b w:val="0"/>
                        <w:bCs w:val="0"/>
                        <w:color w:val="000000"/>
                        <w:sz w:val="18"/>
                        <w:szCs w:val="18"/>
                      </w:rPr>
                      <w:t xml:space="preserve">INFORMAÇÕES ÚTEIS: </w:t>
                    </w:r>
                    <w:r w:rsidRPr="00997CE2">
                      <w:rPr>
                        <w:rFonts w:ascii="Arial Black" w:hAnsi="Arial Black"/>
                        <w:b w:val="0"/>
                        <w:bCs w:val="0"/>
                        <w:color w:val="000000"/>
                        <w:sz w:val="18"/>
                        <w:szCs w:val="18"/>
                      </w:rPr>
                      <w:t>https://www2.unifap.br/historia/arquivos/2119/secretary</w:t>
                    </w:r>
                  </w:p>
                  <w:p w14:paraId="7460067E" w14:textId="77777777" w:rsidR="00BD0190" w:rsidRPr="00BD0190" w:rsidRDefault="00BD0190" w:rsidP="00BD0190">
                    <w:pPr>
                      <w:pStyle w:val="EndereoHTML"/>
                      <w:jc w:val="both"/>
                      <w:rPr>
                        <w:rFonts w:ascii="Times New Roman" w:hAnsi="Times New Roman" w:cs="Times New Roman"/>
                        <w:color w:val="000000"/>
                        <w:sz w:val="14"/>
                        <w:szCs w:val="14"/>
                      </w:rPr>
                    </w:pPr>
                    <w:r w:rsidRPr="00BD0190">
                      <w:rPr>
                        <w:rFonts w:ascii="Times New Roman" w:hAnsi="Times New Roman" w:cs="Times New Roman"/>
                        <w:color w:val="000000"/>
                        <w:sz w:val="14"/>
                        <w:szCs w:val="14"/>
                      </w:rPr>
                      <w:t>O início das atividades acadêmicas do primeiro semestre de 2020 (2020.1) acontecerá no dia 12 de abril de 2021 e seguirá até o dia 15 de junho de 2021, perfazendo um total de 73 dias letivos.</w:t>
                    </w:r>
                  </w:p>
                  <w:p w14:paraId="22E614EC" w14:textId="77777777" w:rsidR="00BD0190" w:rsidRPr="00BD0190" w:rsidRDefault="00BD0190" w:rsidP="00BD0190">
                    <w:pPr>
                      <w:pStyle w:val="EndereoHTML"/>
                      <w:jc w:val="both"/>
                      <w:rPr>
                        <w:rFonts w:ascii="Times New Roman" w:hAnsi="Times New Roman" w:cs="Times New Roman"/>
                        <w:color w:val="000000"/>
                        <w:sz w:val="14"/>
                        <w:szCs w:val="14"/>
                      </w:rPr>
                    </w:pPr>
                  </w:p>
                  <w:p w14:paraId="11004277" w14:textId="6FBD7307" w:rsidR="00BD0190" w:rsidRPr="002C114C" w:rsidRDefault="00BD0190" w:rsidP="00BD0190">
                    <w:pPr>
                      <w:pStyle w:val="EndereoHTML"/>
                      <w:jc w:val="both"/>
                      <w:rPr>
                        <w:rFonts w:ascii="Times New Roman" w:hAnsi="Times New Roman" w:cs="Times New Roman"/>
                        <w:color w:val="000000"/>
                        <w:sz w:val="14"/>
                        <w:szCs w:val="14"/>
                        <w:lang w:eastAsia="pt-BR"/>
                      </w:rPr>
                    </w:pPr>
                    <w:r w:rsidRPr="00BD0190">
                      <w:rPr>
                        <w:rFonts w:ascii="Times New Roman" w:hAnsi="Times New Roman" w:cs="Times New Roman"/>
                        <w:color w:val="000000"/>
                        <w:sz w:val="14"/>
                        <w:szCs w:val="14"/>
                      </w:rPr>
                      <w:t>O Calendário Acadêmico referente aos semestres 2020.1 e 2020.2 será retomado a partir do próximo mês de abril, conforme normativas estabelecidas pela Resolução n. 5/2021 do Conselho Superior Universitário (CONSU) da Universidade Federal do Amapá (UNIFAP), aprovada Ad Referendum pela presidência, após parecer favorável da Câmara de Ensino do CONSU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14"/>
                        <w:szCs w:val="14"/>
                        <w:lang w:eastAsia="pt-BR"/>
                      </w:rPr>
                      <w:t>).</w:t>
                    </w:r>
                  </w:p>
                  <w:p w14:paraId="520297C3" w14:textId="77777777" w:rsidR="00BD0190" w:rsidRPr="004F7217" w:rsidRDefault="00BD0190" w:rsidP="00BD0190">
                    <w:pPr>
                      <w:spacing w:before="0" w:after="0" w:line="360" w:lineRule="auto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AED1AF3" wp14:editId="352FAF00">
              <wp:simplePos x="0" y="0"/>
              <wp:positionH relativeFrom="column">
                <wp:posOffset>2947826</wp:posOffset>
              </wp:positionH>
              <wp:positionV relativeFrom="paragraph">
                <wp:posOffset>-224286</wp:posOffset>
              </wp:positionV>
              <wp:extent cx="3774831" cy="707366"/>
              <wp:effectExtent l="0" t="0" r="16510" b="17145"/>
              <wp:wrapNone/>
              <wp:docPr id="108" name="Caixa de Text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4831" cy="707366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884E716" w14:textId="77777777" w:rsidR="00BD0190" w:rsidRPr="002C114C" w:rsidRDefault="00BD0190" w:rsidP="00BD0190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A976B6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TRIAGEM DE ATENDIMENTO </w:t>
                          </w:r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</w:rPr>
                            <w:t>CCH</w:t>
                          </w:r>
                        </w:p>
                        <w:p w14:paraId="2DA20944" w14:textId="77777777" w:rsidR="00BD0190" w:rsidRPr="002C114C" w:rsidRDefault="00BD0190" w:rsidP="00BD0190">
                          <w:pPr>
                            <w:spacing w:before="0" w:after="0" w:line="36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C114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HISTÓRIA/DFCH/PROGRAD, Macapá/AP.</w:t>
                          </w:r>
                        </w:p>
                        <w:p w14:paraId="3C4A3A1D" w14:textId="77777777" w:rsidR="00BD0190" w:rsidRPr="002C114C" w:rsidRDefault="00BD0190" w:rsidP="00BD0190">
                          <w:pPr>
                            <w:spacing w:before="0" w:after="0" w:line="36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Período Letivo</w:t>
                          </w:r>
                          <w:r w:rsidRPr="002C11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: 2020.1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- </w:t>
                          </w:r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Orçamento/Exercicio</w:t>
                          </w:r>
                          <w:r w:rsidRPr="002C11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: 2021</w:t>
                          </w:r>
                        </w:p>
                        <w:p w14:paraId="06A43E29" w14:textId="77777777" w:rsidR="00BD0190" w:rsidRPr="004F7217" w:rsidRDefault="00BD0190" w:rsidP="00BD0190">
                          <w:pPr>
                            <w:spacing w:before="0" w:after="0"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ED1AF3" id="Caixa de Texto 108" o:spid="_x0000_s1027" type="#_x0000_t202" style="position:absolute;margin-left:232.1pt;margin-top:-17.65pt;width:297.25pt;height:55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" filled="f" strokecolor="white [3212]" strokeweight=".5pt">
              <v:textbox>
                <w:txbxContent>
                  <w:p w14:paraId="4884E716" w14:textId="77777777" w:rsidR="00BD0190" w:rsidRPr="002C114C" w:rsidRDefault="00BD0190" w:rsidP="00BD0190">
                    <w:pPr>
                      <w:spacing w:before="0" w:after="0"/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 w:rsidRPr="00A976B6">
                      <w:rPr>
                        <w:rFonts w:ascii="Arial" w:hAnsi="Arial" w:cs="Arial"/>
                        <w:b/>
                        <w:bCs/>
                      </w:rPr>
                      <w:t xml:space="preserve">TRIAGEM DE ATENDIMENTO </w:t>
                    </w:r>
                    <w:r w:rsidRPr="002C114C">
                      <w:rPr>
                        <w:rFonts w:ascii="Arial" w:hAnsi="Arial" w:cs="Arial"/>
                        <w:b/>
                        <w:bCs/>
                      </w:rPr>
                      <w:t>CCH</w:t>
                    </w:r>
                  </w:p>
                  <w:p w14:paraId="2DA20944" w14:textId="77777777" w:rsidR="00BD0190" w:rsidRPr="002C114C" w:rsidRDefault="00BD0190" w:rsidP="00BD0190">
                    <w:pPr>
                      <w:spacing w:before="0" w:after="0" w:line="36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C114C">
                      <w:rPr>
                        <w:rFonts w:ascii="Arial" w:hAnsi="Arial" w:cs="Arial"/>
                        <w:sz w:val="20"/>
                        <w:szCs w:val="20"/>
                      </w:rPr>
                      <w:t>HISTÓRIA/DFCH/PROGRAD, Macapá/AP.</w:t>
                    </w:r>
                  </w:p>
                  <w:p w14:paraId="3C4A3A1D" w14:textId="77777777" w:rsidR="00BD0190" w:rsidRPr="002C114C" w:rsidRDefault="00BD0190" w:rsidP="00BD0190">
                    <w:pPr>
                      <w:spacing w:before="0" w:after="0" w:line="36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C11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Período Letivo</w:t>
                    </w:r>
                    <w:r w:rsidRPr="002C114C">
                      <w:rPr>
                        <w:rFonts w:ascii="Arial" w:hAnsi="Arial" w:cs="Arial"/>
                        <w:sz w:val="18"/>
                        <w:szCs w:val="18"/>
                      </w:rPr>
                      <w:t>: 2020.1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- </w:t>
                    </w:r>
                    <w:r w:rsidRPr="002C11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Orçamento/Exercicio</w:t>
                    </w:r>
                    <w:r w:rsidRPr="002C114C">
                      <w:rPr>
                        <w:rFonts w:ascii="Arial" w:hAnsi="Arial" w:cs="Arial"/>
                        <w:sz w:val="18"/>
                        <w:szCs w:val="18"/>
                      </w:rPr>
                      <w:t>: 2021</w:t>
                    </w:r>
                  </w:p>
                  <w:p w14:paraId="06A43E29" w14:textId="77777777" w:rsidR="00BD0190" w:rsidRPr="004F7217" w:rsidRDefault="00BD0190" w:rsidP="00BD0190">
                    <w:pPr>
                      <w:spacing w:before="0" w:after="0" w:line="360" w:lineRule="auto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796B24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01595ADC" wp14:editId="5BFF64D0">
              <wp:simplePos x="0" y="0"/>
              <wp:positionH relativeFrom="column">
                <wp:posOffset>-2221954</wp:posOffset>
              </wp:positionH>
              <wp:positionV relativeFrom="paragraph">
                <wp:posOffset>-1284679</wp:posOffset>
              </wp:positionV>
              <wp:extent cx="11274030" cy="12851532"/>
              <wp:effectExtent l="0" t="0" r="3810" b="7620"/>
              <wp:wrapNone/>
              <wp:docPr id="10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74030" cy="12851532"/>
                        <a:chOff x="0" y="-48662"/>
                        <a:chExt cx="7918068" cy="12851604"/>
                      </a:xfrm>
                    </wpg:grpSpPr>
                    <wps:wsp>
                      <wps:cNvPr id="110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-5"/>
                          <a:ext cx="3425677" cy="247076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1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49912" y="-48662"/>
                          <a:ext cx="2095470" cy="2295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2" name="Retângulo 11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468841" y="506774"/>
                          <a:ext cx="4072832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4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5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116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7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8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9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CC671" id="Grupo 3" o:spid="_x0000_s1026" style="position:absolute;margin-left:-174.95pt;margin-top:-101.15pt;width:887.7pt;height:1011.95pt;z-index:-251638784;mso-width-relative:margin;mso-height-relative:margin" coordorigin=",-486" coordsize="79180,12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lAqieUJgaeBItHkWB5QKqKBiUTlWB4mx/KAUhENTCQqx/IwOZaHciwhsHpBOZaH&#10;ybE8oFRyG5gcy0M5lhB4VVAkmhzLQzmWEHgaKBJNjuWhHEsIPA0UiSbH8lCOJQSWBsqxPEyO5aEc&#10;Swg8DRSJJsfyUI4lBJ4GikSTY3koxxICTwNFosmxPJRjCYGngSLR5FgeyrGEwNHgqRxLCLwMhGN5&#10;mhzLUzmWEHgayOz8NDmWp3IsIfA0kNn5aXIsT+VYQuBpIOvEp8mxPJVjCYGngawTny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eFHB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1wWW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">
              <v:shape id="Forma Livre: Forma 10" o:spid="_x0000_s1027" style="position:absolute;width:34256;height:24707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1862446,2457367;1846436,2463668;1847395,2463968;1995564,2393406;1943801,2402414;1866156,2409620;1862459,2402414;1916687,2398810;1995564,2393406;2130211,2383976;2127049,2384629;2128670,2384398;1164270,2370435;1219114,2380795;1242532,2381695;1307851,2405116;1337430,2409620;1339281,2410071;1346058,2405116;1371939,2410521;1397821,2415025;1448819,2423693;1449585,2423132;1508743,2430339;1537089,2433942;1565436,2435743;1623361,2437545;1702238,2436644;1705662,2436644;1713331,2433491;1730585,2429437;1748148,2429212;1760164,2430338;1763399,2436644;1790975,2436644;1782349,2445652;1777419,2450156;1761396,2455561;1731817,2455561;1693612,2453759;1611036,2451958;1549413,2448355;1495185,2442950;1440957,2436644;1358383,2427636;1294295,2412323;1295036,2411929;1257321,2403315;1224044,2392505;1185839,2383497;1146400,2373588;1164270,2370435;1889759,2351123;1870929,2353223;1740701,2358029;1783580,2361877;1794673,2360076;1871086,2353771;1883660,2351983;2006763,2338071;1942805,2345205;1964752,2345663;1996334,2341385;2240234,2335988;2039635,2375032;2141149,2358500;954136,2317739;1095868,2361877;1146400,2373588;1184605,2383497;1222812,2392504;1256088,2403314;1248693,2407818;1228974,2405116;1158725,2386199;1124216,2376290;1089707,2365481;1044105,2353771;1004667,2341160;973856,2329449;954136,2317739;1012063,2295220;1079847,2320442;1071221,2324045;992343,2296120;1012063,2295220;761873,2233966;845680,2268196;862934,2282609;823496,2267295;793917,2253783;761873,2233966;908832,2210852;908844,2211108;913007,2214791;913465,2213247;2708703,2151721;2704227,2151993;2630280,2190728;2557564,2219553;2505801,2242073;2477455,2251080;2447876,2260088;2412134,2273601;2385020,2285311;2345581,2297021;2304911,2307831;2293818,2315938;2276564,2320442;2233428,2325847;2177967,2338458;2127437,2350168;2071976,2361878;2002958,2374490;1905594,2386199;1903129,2388902;1856317,2397456;1857529,2397910;1909516,2388410;1910524,2386199;2007889,2374490;2076907,2361878;2132367,2350168;2182898,2338458;2238358,2325847;2281495,2320442;2252294,2333248;2253148,2333053;2283960,2319541;2301214,2315037;2302363,2314805;2309841,2308731;2350513,2297922;2389951,2286212;2417065,2274501;2452806,2260990;2482385,2251982;2502668,2245537;2513197,2240271;2564960,2217752;2637675,2188926;595281,2139264;599960,2142198;601558,2142792;2716975,2115749;2716552,2115962;2716552,2116219;2718511,2116423;2719017,2115962;2743601,2102303;2736324,2105977;2735038,2106954;2740028,2104620;494649,2056930;541196,2096987;504288,2064616;2830863,2056904;2830753,2056932;2829938,2061014;2810219,2077228;2786802,2096144;2788213,2095907;2810219,2078128;2829938,2061914;2830863,2056904;615111,2036619;617552,2038791;617675,2038493;432807,2015973;464851,2031287;466424,2032641;481026,2035003;514148,2057410;559750,2084433;579469,2104251;590560,2114160;637394,2142985;623838,2151092;580222,2115671;578237,2115962;619512,2149480;623838,2151092;637395,2142985;754478,2210544;731062,2215949;739689,2220453;705180,2221354;682996,2210544;662044,2198834;610281,2167306;562215,2135779;517846,2104251;496895,2088938;477176,2072723;484570,2065517;509220,2081731;536334,2097044;569609,2123168;572438,2124941;536334,2097044;510451,2081731;485802,2065517;458688,2041195;432807,2015973;3147913,1872748;3147288,1872943;3133827,1896556;3134973,1759896;3102312,1794378;3086290,1815997;3070268,1835815;3032061,1872748;2998786,1909680;2969207,1939406;2966741,1940508;2964722,1942693;2967974,1941208;2997553,1911482;3030830,1874549;3069035,1837617;3085058,1817800;3101079,1796181;3134356,1761049;3262532,1747538;3246509,1782668;3218163,1820502;3189816,1859236;3163935,1883557;3181190,1858335;3195979,1833113;3207071,1819601;3221860,1801585;3235418,1783570;3262532,1747538;3182758,1670322;3152842,1708803;3152292,1709728;3182421,1670970;3199165,1583166;3163209,1654967;3087574,1767964;3076501,1780761;3076430,1780867;3050548,1813295;3024667,1848427;2995088,1875450;2970439,1906077;2825008,2025882;2776942,2055609;2772330,2058172;2770342,2059643;2750242,2071619;2733806,2085335;2673415,2118664;2663953,2123034;2638251,2138348;2634540,2140109;2629047,2143887;2580982,2167307;2532915,2188926;2527413,2190964;2494869,2206414;2484780,2210134;2474990,2215049;2441713,2228561;2410622,2237474;2341326,2263020;2178749,2307338;2065458,2328629;2157016,2315938;2174270,2313235;2229730,2298822;2264239,2290715;2319700,2269997;2382555,2253782;2422826,2242240;2440481,2234866;2456501,2231264;2478687,2222255;2484516,2219294;2499639,2208744;2532915,2194331;2570773,2180768;2584678,2174513;2632745,2151092;2653696,2136679;2677113,2125870;2737503,2092541;2780640,2062814;2828705,2033089;2974135,1913283;2994150,1888415;2995088,1886259;3027132,1850227;3036991,1839418;3050101,1826128;3054246,1820502;3080127,1788073;3130658,1711505;3179956,1629533;3194438,1596204;3334013,1503423;3330316,1505224;3330316,1505224;3345655,1450036;3345212,1451630;3348803,1454780;3359895,1463788;3367290,1460184;3367476,1459493;3362360,1461986;3350036,1453878;3334669,1347709;3333809,1347744;3332250,1347807;3332781,1352089;3331550,1374610;3326620,1388121;3297041,1422351;3289646,1452078;3282251,1461986;3269927,1505224;3256369,1539454;3241579,1572784;3232953,1598907;3223093,1625930;3230956,1616991;3237883,1598005;3244044,1570981;3258834,1537653;3272392,1503423;3284716,1460184;3292111,1450275;3299506,1420550;3329085,1386319;3309365,1455680;3294576,1513331;3261299,1587196;3254717,1594680;3251902,1605888;3242813,1625030;3208304,1679978;3192281,1708803;3182421,1724117;3170097,1740331;3136821,1783570;3101079,1825906;3055479,1882657;3004947,1938506;2971672,1970033;2935930,2000660;2923605,2013271;2910049,2025882;2889096,2038493;2854829,2066224;2855819,2069120;2820079,2096144;2781872,2115962;2751061,2133977;2721873,2149567;2726412,2149291;2758456,2132176;2789268,2114160;2827473,2094343;2863215,2067319;2861982,2063716;2896491,2035791;2917443,2023180;2931000,2010569;2943324,1997958;2979066,1967331;3012342,1935803;3062874,1879954;3108474,1823204;3144216,1780867;3177492,1737629;3189816,1721414;3199676,1706101;3215698,1677276;3250207,1622327;3263764,1585395;3297041,1511530;3311830,1453879;3331550,1384518;3335995,1372334;3332781,1371907;3334013,1349387;3361127,1328669;3346776,1372375;3346778,1372375;3361129,1328670;3372220,1319661;3364825,1331372;3363132,1355918;3362360,1379113;3350036,1406831;3350036,1409997;3364825,1379113;3367290,1331371;3373036,1322272;3319224,1280926;3311148,1294878;3308132,1315157;3304244,1305684;3302822,1307021;3306900,1316959;3304435,1331372;3309365,1343081;3313186,1342926;3310597,1336775;3313062,1322363;3319224,1280926;3422751,1256605;3425216,1257506;3423983,1295339;3425216,1321462;3421518,1369204;3417822,1396228;3406729,1435863;3403032,1469192;3384545,1530446;3367290,1583593;3336479,1593502;3338944,1588097;3343874,1550264;3362360,1510629;3377150,1504324;3377150,1504323;3393172,1435863;3401799,1403434;3409194,1370105;3415357,1338577;3417822,1308851;3419053,1283629;3421518,1270117;3422751,1256605;173581,838938;174194,839162;174252,839037;247938,709825;220824,746757;198640,760269;198587,761132;196442,795616;196504,795534;198640,761169;220824,747657;247938,710725;248862,711175;249324,710500;262727,631455;245472,640463;219591,680098;225512,683560;225705,682952;220824,680098;246705,640463;261984,632487;357626,580110;356070,581021;349462,599590;345302,608936;231916,760269;215893,797201;201104,835034;169060,914304;148109,968352;138249,1008888;133319,1029606;129621,1050324;118530,1106173;114831,1140404;120994,1176435;123882,1156802;123459,1150312;128389,1112478;139481,1056629;148278,1048913;161053,986428;160433,975558;172609,950045;179854,928626;177688,932320;170293,930518;151805,969253;153038,990872;144410,1032308;143179,1039515;130854,1050324;134551,1029606;139481,1008888;149340,968352;170293,914304;202337,835034;217126,797201;233148,760269;346534,608936;357626,580110;379812,490031;379811,490031;385972,493634;385972,493633;601891,361783;601655,361921;600935,362516;590870,370225;588325,372931;586662,374304;579469,381936;504290,446793;483337,464809;462386,483725;369740,558568;463618,482825;484569,463908;505521,445892;580701,381035;588325,372931;600935,362516;633177,299667;622540,302376;614629,304523;612746,306269;599188,315276;564679,331491;541263,350408;519079,369324;504290,379233;503788,378774;489808,391057;466083,412563;427877,443190;434039,448594;434157,448518;429109,444090;467315,413463;505521,379233;520311,369325;542495,350408;565911,331492;600420,315277;613978,306270;628767,302216;633436,301157;2418297,136920;2481152,157638;2508266,173853;2447876,152233;2418297,136920;2213709,71162;2263007,79269;2332025,104491;2213709,71162;1471770,65195;1445888,67559;1390427,72964;1336199,81972;1312782,87376;1285668,92781;1226337,101300;1215418,104492;1140238,123408;1066291,145027;1014528,162143;980019,172051;894978,200876;854308,219793;814869,238710;752013,272940;692855,307170;636237,343270;641092,347706;653109,341682;663337,336110;700250,312575;759408,278344;822263,244114;861701,225197;902373,206281;987412,177456;1020689,164845;1072452,147729;1146400,126110;1221579,107194;1253160,102660;1268415,98850;1476058,66109;1912527,45827;1938870,47742;1974612,56749;1947498,54048;1890805,45940;1912527,45827;2055954,38734;2106484,41436;2168107,59451;2091695,49543;2055954,38734;1643697,38509;1501348,44138;1402751,54047;1355918,63055;1315246,73864;1258553,79269;1044105,139622;966461,164845;943044,171150;922092,179257;882654,194570;821031,217991;774197,245015;638627,322483;610295,340489;582578,358986;583166,359416;369951,542276;326814,585514;307095,611638;287376,635959;250402,686403;210183,732725;209731,734146;196174,761169;186314,773780;183849,775582;172912,802156;170293,817920;167828,840439;150573,877372;134551,914304;117296,968352;107437,1017896;101275,1067439;109902,1033209;110701,1030384;112367,1016994;122226,967451;125314,968204;125581,967367;122228,966550;139482,912503;155503,875570;172679,838807;171526,838638;173991,816118;187547,773780;197407,761169;197738,760511;210965,734146;251635,687304;288609,636860;308328,612539;328047,586416;371184,543178;584399,360317;641092,322484;776662,245016;823496,217992;885119,194571;924557,179257;945510,171151;968926,164845;1046571,139622;1261019,79270;1317712,73865;1358383,63055;1405216,54048;1503813,44138;1646162,38846;1760578,41652;1816857,0;1874782,2702;1933940,7206;1973379,14413;1999261,23421;2031305,18916;2079370,27024;2108949,33329;2107718,34230;2106484,40535;2055954,37833;2038700,34230;2021445,31527;1988168,26123;1954893,20718;1920384,17115;1882178,17115;1851366,17115;1803301,17115;1801043,16588;1779884,24321;1787278,33329;1861226,44138;1828319,44558;1828874,44589;1863691,44138;1893270,46841;1949963,54948;1977077,57651;2022679,64857;2069512,72063;2115112,80170;2160714,90079;2182898,94583;2205082,99988;2205368,100179;2221277,102183;2259829,112654;2265215,118618;2266705,118905;2301214,128813;2330793,137821;2360372,147730;2382556,156738;2397346,162143;2413367,168448;2467595,190968;2536613,223397;2572355,241412;2573390,241952;2591655,250063;3287181,1206161;3286661,1213699;3300737,1215169;3314294,1222375;3320457,1246696;3343873,1275521;3353734,1276177;3353734,1269216;3363753,1248875;3363592,1244895;3373452,1220574;3387010,1220574;3407961,1210665;3410426,1250300;3404264,1269216;3396869,1287232;3393171,1316959;3391939,1332272;3389474,1347586;3384220,1350147;3384545,1351188;3389579,1348735;3391939,1334073;3393171,1318760;3396869,1289034;3404264,1271018;3410426,1252102;3420285,1257507;3419053,1271018;3416589,1284530;3415355,1309753;3412890,1339478;3406729,1371006;3399334,1404335;3390706,1436764;3374685,1505224;3359895,1511530;3341408,1551165;3336478,1588998;3334013,1594403;3313062,1635840;3306899,1639443;3281018,1683581;3308132,1639443;3314294,1635840;3274855,1717811;3253904,1725919;3249559,1732271;3250207,1733124;3255137,1725918;3276088,1717811;3261299,1748438;3234185,1784470;3220628,1802486;3205839,1820502;3194746,1834013;3178725,1860136;3161470,1885359;3134356,1912382;3107242,1937605;3108372,1935904;3077662,1966430;3011109,2019577;2998007,2034311;3011109,2020478;3077662,1967330;3027132,2023179;3001095,2043110;2980195,2054340;2979065,2055609;2965998,2062956;2965509,2065517;2907582,2108755;2845960,2150192;2843110,2151703;2822544,2170909;2773245,2197933;2727170,2223190;2727004,2223337;2773245,2198834;2822544,2171811;2781872,2201536;2748750,2217300;2725837,2224373;2725179,2224958;2700529,2236668;2691242,2239814;2667871,2253671;2645069,2265493;2610561,2281707;2599469,2282609;2587141,2286614;2585224,2287678;2600701,2283509;2611794,2282609;2567425,2306930;2539078,2317740;2510732,2327648;2490710,2329843;2487315,2331251;2393648,2360977;2388872,2361771;2360372,2375390;2376394,2378993;2317236,2397910;2322165,2385299;2302446,2390704;2283960,2395207;2245753,2404215;2240648,2399737;2222336,2402414;2200151,2406017;2154551,2414124;2153047,2414635;2196455,2406917;2218639,2403314;2237125,2400612;2244520,2405116;2282727,2396108;2301213,2391604;2320932,2386199;2316002,2398810;2264239,2416826;2261702,2416307;2226034,2426735;2196455,2433041;2152086,2441147;2133754,2440022;2095410,2445475;2094160,2447453;1991866,2461866;1968449,2457362;1948730,2457362;1914221,2465469;1883410,2467271;1852598,2468171;1849251,2467123;1821171,2470761;1787278,2466369;1788511,2465469;1794673,2459163;1766327,2456461;1779884,2451056;1820555,2450155;1859994,2449255;1916686,2450155;1956125,2447453;2030072,2435742;2079370,2427636;2116344,2426735;2118916,2425862;2083068,2426735;2033770,2434842;1959823,2446553;1920384,2449255;1863691,2448355;1824252,2449255;1783580,2450156;1784813,2446553;1793440,2437545;2173037,2391604;2430622,2320442;2498406,2294318;2536613,2279906;2576052,2264593;2649999,2232164;2709157,2198834;2820079,2135779;2850889,2117763;2880468,2098847;2924837,2069120;2943324,2046601;2969880,2028809;2970093,2027691;2944558,2044799;2926070,2067319;2881702,2097045;2852123,2115962;2821312,2133977;2710390,2197033;2651232,2230363;2577285,2262791;2537846,2278104;2499639,2292517;2431855,2318640;2174270,2389803;1794673,2435743;1766327,2435743;1762629,2428537;1733050,2427636;1705936,2435743;1627059,2436644;1569134,2434842;1540787,2433041;1512441,2429437;1529517,2416126;1525997,2416826;1462378,2408216;1459444,2408720;1337432,2392505;1289365,2385299;1247462,2379894;1196931,2362779;1134075,2345664;1068756,2326747;1079847,2320442;1125449,2326747;1145168,2339358;1212953,2353771;1347291,2378993;1380567,2383497;1416309,2388001;1455748,2394307;1499209,2401176;1502580,2400612;1543252,2405116;1544483,2403315;1603641,2405116;1613501,2406017;1704703,2406017;1771256,2407818;1850133,2403315;1859993,2403315;1863691,2410521;1941335,2403315;1993098,2394307;2022677,2390704;2041165,2388902;2081835,2381696;2115112,2376291;2148388,2369985;2209426,2362264;2217407,2360077;2153319,2368183;2120042,2374490;2086766,2379894;2046095,2387101;2027608,2388902;1998029,2392505;1917919,2397910;1863691,2401513;1853831,2401513;1774954,2406017;1708401,2404215;1617199,2404215;1607339,2403315;1569134,2391604;1548181,2401513;1548128,2401591;1565436,2393406;1603643,2405116;1544485,2403314;1544950,2403094;1506278,2398810;1460677,2391604;1421239,2385299;1385497,2380795;1352221,2376291;1217883,2351069;1150098,2336656;1130379,2324045;1084777,2317739;1016992,2292517;997273,2293418;927022,2267295;914698,2251080;917163,2250180;960299,2267295;1003435,2284410;1015759,2279005;965229,2254684;923326,2241172;865399,2216850;816101,2193430;738457,2169109;708878,2151093;715039,2149291;744618,2155596;682996,2108755;648487,2088037;616443,2067319;575772,2042998;516614,1995255;512555,1985984;500592,1977239;459921,1944811;454991,1928597;438969,1912382;437060,1910195;418016,1900672;381043,1861938;360091,1825906;357626,1825906;329281,1786271;302166,1746637;273819,1700697;247938,1653855;273819,1685383;299702,1725018;308328,1746637;311894,1750458;307505,1733781;296060,1718599;277431,1687981;255332,1661061;228218,1607013;204988,1551609;197360,1535458;164138,1438533;149445,1368171;149340,1370105;150573,1384518;156735,1417848;164130,1452078;151805,1422351;143179,1384518;133319,1384518;127156,1350288;118530,1328669;111135,1307951;90182,1291737;84021,1291737;77858,1269216;75393,1240391;80323,1199856;82788,1185443;86985,1175558;84945,1153015;87717,1119685;92647,1112930;92647,1108875;82788,1122388;74161,1113380;58138,1097165;55212,1084329;54442,1085455;49512,1121486;45814,1157518;42117,1185443;42117,1243093;43349,1272820;45814,1302545;34722,1330470;32257,1330470;24863,1276423;24863,1220574;31024,1177336;42112,1185438;32257,1176435;29793,1144007;32257,1094463;33489,1080951;37187,1058431;51977,1017896;59346,990967;56907,984566;48279,1020598;33489,1061134;29793,1083653;28559,1097165;26094,1146709;28559,1179137;22398,1222375;22398,1278224;29793,1332272;32257,1332272;48279,1383618;56907,1425954;75393,1469192;104510,1562171;107051,1579990;112368,1579990;139482,1627732;149342,1652054;130854,1631335;111135,1598907;109903,1607914;99180,1583621;91415,1584494;82788,1563776;53209,1514232;34722,1470094;33489,1433161;24863,1389923;18700,1346685;5143,1315157;13770,1147610;22398,1104372;15003,1080951;29793,1016094;33489,1000780;43349,948534;69231,910701;63068,962047;69229,953246;72928,932207;74161,908899;85252,879173;102507,834133;123459,788193;125029,786902;134552,750360;148109,724236;164131,702617;196175,657578;222056,617043;259030,564797;286144,542276;308328,510749;326816,490932;346535,483725;351465,478320;371184,449495;409390,417067;410430,430621;407643,436317;447595,406257;467315,387341;493197,369325;495428,371136;494430,370225;526474,346805;558518,325186;593027,298162;641092,272038;692855,244114;723804,228333;744618,214388;781592,198173;821031,182860;826252,180898;839672,171263;861703,159440;885890,150432;903001,147553;906070,145927;1241299,46840;1253737,44864;1288132,36031;1311857,32540;1324228,32464;1328804,31527;1609804,4503;1689606,4278;1774954,5404;1776543,6275;1818090,2702;1856296,7205;1894503,12610;1914214,15885;1893270,11710;1855063,6305;1816857,1802;181685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6499;top:-486;width:20954;height:22954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39249,2283091;1129456,2288945;1130043,2289224;1220677,2223666;1189014,2232035;1141518,2238730;1139257,2232035;1172428,2228688;1220677,2223666;1303039,2214905;1301106,2215511;1302097,2215297;712178,2202325;745726,2211949;760051,2212786;800006,2234546;818100,2238730;819231,2239150;823377,2234546;839209,2239568;855041,2243752;886235,2251806;886704,2251285;922891,2257980;940230,2261327;957569,2263001;993002,2264675;1041251,2263838;1043345,2263838;1048036,2260908;1058591,2257142;1069333,2256933;1076684,2257979;1078663,2263838;1095531,2263838;1090254,2272207;1087238,2276392;1077437,2281413;1059344,2281413;1035974,2279739;985463,2278066;947769,2274718;914597,2269697;881426,2263838;830916,2255469;791714,2241242;792167,2240876;769097,2232873;748742,2222830;725372,2214461;701247,2205254;712178,2202325;1155956,2184382;1144438,2186333;1064778,2190799;1091007,2194374;1097793,2192700;1144534,2186842;1152226,2185182;1227527,2172256;1188404,2178884;1201829,2179310;1221148,2175335;1370340,2170320;1247634,2206596;1309730,2191236;583641,2153366;670337,2194374;701247,2205254;724617,2214460;747988,2222829;768343,2232872;763820,2237057;751757,2234546;708786,2216971;687677,2207764;666568,2197722;638674,2186842;614550,2175125;595703,2164245;583641,2153366;619074,2132444;660537,2155877;655260,2159225;607012,2133280;619074,2132444;466034,2075534;517298,2107336;527853,2120727;503728,2106499;485635,2093946;466034,2075534;555928,2054059;555935,2054297;558482,2057717;558762,2056284;1656901,1999122;1654163,1999375;1608929,2035362;1564450,2062143;1532786,2083065;1515447,2091435;1497354,2099804;1475491,2112358;1458905,2123237;1434781,2134117;1409903,2144160;1403117,2151692;1392563,2155877;1366177,2160898;1332252,2172615;1301343,2183495;1267417,2194375;1225200,2206091;1165643,2216971;1164135,2219482;1135499,2227429;1136242,2227851;1168042,2219025;1168658,2216971;1228216,2206091;1270434,2194375;1304358,2183495;1335268,2172615;1369193,2160898;1395579,2155877;1377717,2167775;1378239,2167594;1397087,2155040;1407642,2150856;1408344,2150639;1412918,2144997;1437797,2134954;1461922,2124074;1478507,2113194;1500369,2100641;1518463,2092272;1530870,2086284;1537310,2081392;1568974,2060469;1613453,2033688;364130,1987548;366992,1990274;367969,1990826;1661960,1965701;1661702,1965898;1661702,1966137;1662900,1966327;1663209,1965898;1678247,1953208;1673796,1956622;1673010,1957529;1676062,1955361;302574,1911053;331045,1948266;308471,1918194;1731625,1911029;1731558,1911055;1731059,1914847;1718997,1929912;1704673,1947486;1705537,1947265;1718997,1930748;1731059,1915684;1731625,1911029;376261,1892183;377753,1894200;377829,1893924;264746,1873001;284347,1887229;285310,1888487;294241,1890681;314502,1911499;342396,1936606;354458,1955018;361243,1964224;389891,1991005;381598,1998537;354919,1965628;353705,1965898;353705,1965898;378952,1997040;381598,1998537;389892,1991005;461511,2053773;447187,2058795;452464,2062980;431355,2063816;417785,2053773;404969,2042894;373306,2013602;343904,1984310;316764,1955018;303948,1940791;291886,1925727;296409,1919031;311487,1934096;328073,1948323;348427,1972594;350157,1974241;328073,1948323;312241,1934096;297163,1919031;280577,1896434;264746,1873001;1925563,1739933;1925181,1740115;1916946,1762053;1917648,1635085;1897669,1667121;1887868,1687207;1878068,1705619;1854697,1739933;1834343,1774246;1816249,1801864;1814740,1802888;1813505,1804918;1815495,1803538;1833588,1775920;1853944,1741607;1877314,1707294;1887115,1688882;1896915,1668796;1917270,1636156;1977864,1632180;1971550,1647873;1957980,1678002;1971550,1647873;1977864,1632180;1995675,1623603;1985874,1656242;1968535,1691392;1951195,1727380;1935364,1749976;1945918,1726542;1954965,1703109;1961750,1690556;1970796,1673818;1979089,1657079;1995675,1623603;1946878,1551863;1928578,1587615;1928242,1588475;1946672,1552465;1956914,1470888;1934920,1537597;1888654,1642581;1881880,1654470;1881837,1654568;1866005,1684697;1850174,1717337;1832081,1742444;1817003,1770899;1728044,1882207;1698642,1909826;1695821,1912206;1694604,1913574;1682310,1924700;1672256,1937443;1635315,1968409;1629527,1972468;1613805,1986697;1611534,1988334;1608175,1991843;1578774,2013602;1549372,2033688;1546007,2035582;1526099,2049936;1519927,2053392;1513939,2057958;1493584,2070512;1474566,2078792;1432177,2102527;1332730,2143702;1263431,2163483;1319436,2151692;1329991,2149181;1363915,2135790;1385024,2128259;1418949,2109009;1457397,2093945;1482031,2083221;1492831,2076370;1502630,2073023;1516201,2064653;1519766,2061902;1529017,2052100;1549372,2038710;1572529,2026108;1581035,2020297;1610437,1998537;1623253,1985147;1637577,1975104;1674517,1944139;1700904,1916520;1730305,1888903;1819264,1777593;1831507,1754489;1832081,1752486;1851682,1719010;1857713,1708967;1865732,1696619;1868267,1691392;1884099,1661263;1915008,1590126;1945164,1513968;1954022,1483001;2039400,1396800;2037138,1398474;2037138,1398474;2046521,1347200;2046250,1348680;2048446,1351607;2055232,1359976;2059755,1356629;2059869,1355986;2056740,1358302;2049201,1350770;2039801,1252130;2039275,1252162;2038321,1252221;2038646,1256200;2037893,1277123;2034877,1289676;2016784,1321478;2012260,1349097;2007737,1358302;2000198,1398474;1991905,1430277;1982858,1461243;1977582,1485513;1971550,1510620;1976360,1502314;1980597,1484675;1984366,1459568;1993413,1428603;2001706,1396800;2009245,1356629;2013768,1347422;2018292,1319805;2036385,1288002;2024323,1352444;2015276,1406006;1994921,1474632;1990894,1481586;1989172,1491999;1983613,1509783;1962504,1560834;1952703,1587615;1946672,1601843;1939133,1616908;1918778,1657079;1896915,1696414;1869022,1749139;1838112,1801028;1817757,1830319;1795894,1858774;1788355,1870491;1780063,1882207;1767246,1893924;1746285,1919688;1746891,1922379;1725028,1947486;1701657,1965898;1682811,1982636;1664956,1997121;1667733,1996864;1687334,1980963;1706182,1964224;1729552,1945812;1751415,1920705;1750661,1917358;1771769,1891414;1784586,1879697;1792878,1867980;1800417,1856264;1822280,1827809;1842635,1798516;1873545,1746628;1901438,1693903;1923302,1654568;1943656,1614397;1951195,1599332;1957226,1585105;1967027,1558324;1988136,1507272;1996428,1472959;2016784,1404333;2025830,1350771;2037893,1286328;2040612,1275009;2038646,1274612;2039400,1253689;2055985,1234440;2047206,1275047;2047207,1275047;2055986,1234441;2062771,1226071;2058247,1236951;2058247,1236951;2057210,1259756;2056740,1281307;2049201,1307059;2049201,1310001;2058247,1281307;2059755,1236950;2063270,1228497;2030353,1190083;2025413,1203047;2023568,1221887;2021190,1213085;2020320,1214328;2022815,1223561;2021307,1236951;2024323,1247831;2026660,1247686;2025076,1241972;2026584,1228581;2030353,1190083;2093680,1167487;2095188,1168324;2094434,1203474;2095188,1227745;2092926,1272100;2090665,1297208;2083880,1334032;2081618,1364998;2070310,1421908;2059755,1471285;2040908,1480491;2042416,1475470;2045432,1440320;2056740,1403496;2065786,1397638;2065786,1397637;2075587,1334032;2080864,1303903;2085387,1272938;2089157,1243646;2090665,1216028;2091418,1192595;2092926,1180040;2093680,1167487;106178,779441;106554,779649;106589,779532;151663,659484;135077,693797;121507,706351;121475,707152;120162,739191;120200,739115;121507,707187;135077,694633;151663,660321;152228,660739;152510,660111;160709,586673;150154,595042;134323,631866;137945,635082;138063,634517;135077,631866;150908,595042;160254,587631;218758,538969;217806,539815;213764,557068;211219,565750;141862,706351;132061,740664;123014,775814;103413,849462;90597,899676;84566,937338;81551,956586;79289,975836;72504,1027724;70242,1059526;74012,1093003;75778,1074762;75519,1068732;78535,1033582;85320,981694;90701,974525;98515,916471;98136,906372;105584,882669;110016,862768;108691,866200;104167,864526;92859,900514;93613,920600;88335,959097;87582,965793;80043,975836;82304,956586;85320,937338;91351,899676;104167,849462;123768,775814;132815,740664;142615,706351;211973,565750;218758,538969;232329,455278;232328,455278;236097,458626;236097,458625;368174,336125;368029,336254;367590,336805;361431,343969;359875,346484;358858,347759;354458,354849;308472,415107;295655,431845;282839,449420;226192,518925;283593,448583;296409,431008;309225,414269;355212,354012;359875,346484;367590,336805;387311,278415;380805,280932;375965,282926;374814,284548;366521,292917;345412,307982;331088,325557;317518,343132;308472,352338;308164,351911;299613,363323;285101,383304;261730,411759;265499,416780;265572,416709;262484,412596;285854,384141;309225,352338;318272,343133;331842,325557;346165,307982;367274,292918;375567,284549;384614,280783;387470,279799;1479261,127210;1517709,146459;1534294,161523;1497354,141437;1479261,127210;1354115,66115;1384271,73647;1426488,97081;1354115,66115;900275,60571;884443,62768;850517,67789;817346,76158;803023,81180;786437,86201;750144,94116;743465,97081;697478,114656;652245,134742;620582,150644;599473,159849;547454,186630;522576,204206;498452,221780;460003,253583;423816,285385;389183,318925;392153,323047;399503,317450;405759,312273;428339,290407;464526,258604;502974,226802;527099,209226;551977,191652;603995,164871;624351,153154;656014,137252;701247,117166;747234,99592;766552,95379;775883,91839;902898,61421;1169883,42577;1185997,44356;1207861,52725;1191275,50215;1156596,42682;1169883,42577;1257617,35987;1288526,38497;1326221,55235;1279480,46030;1257617,35987;1005442,35778;918367,41008;858056,50214;829408,58583;804530,68626;769851,73647;638674,129720;591179,153154;576855,159012;564039,166544;539915,180771;502221,202531;473573,227638;390645,299612;373315,316342;356360,333527;356720,333926;226297,503818;199911,543990;187849,568261;175786,590857;153170,637724;128568,680760;128292,682080;119999,707187;113967,718904;112460,720578;105769,745267;104167,759913;102659,780835;92105,815149;82304,849462;71750,899676;65719,945707;61949,991736;67226,959934;67715,957309;68734,944870;74765,898840;76654,899539;76818,898762;74766,898003;85320,847788;95121,813474;105627,779319;104922,779162;106429,758239;114722,718904;120753,707187;120955,706576;129046,682080;153924,638561;176541,591694;188603,569098;200665,544827;227052,504656;357474,334764;392153,299613;475081,227639;503728,202532;541423,180772;565547,166544;578364,159013;592687,153154;640183,129720;771359,73648;806038,68627;830916,58584;859564,50215;919875,41008;1006949,36091;1076937,38698;1111363,0;1146795,2510;1182982,6695;1207106,13391;1222938,21760;1242539,17575;1271941,25107;1290034,30965;1289281,31803;1288526,37660;1257617,35150;1247063,31803;1236508,29291;1216153,24270;1195798,19248;1174689,15901;1151319,15901;1132472,15901;1103070,15901;1101689,15411;1088746,22596;1093269,30965;1138503,41008;1118374,41398;1118713,41427;1140011,41008;1158104,43519;1192783,51051;1209368,53562;1237263,60257;1265910,66953;1293804,74484;1321698,83691;1335268,87875;1348838,92896;1349013,93074;1358744,94937;1382327,104665;1385621,110206;1386533,110472;1407642,119678;1425735,128047;1443828,137253;1457398,145622;1466445,150644;1476245,156501;1509416,177425;1551634,207553;1573497,224292;1574130,224793;1585303,232329;2010753,1120620;2010434,1127624;2019045,1128989;2027337,1135685;2031107,1158281;2045431,1185062;2051463,1185671;2051463,1179204;2057591,1160305;2057493,1156608;2063524,1134011;2071817,1134011;2084633,1124805;2086141,1161629;2082372,1179204;2077848,1195942;2075586,1223561;2074833,1237788;2073325,1252016;2070110,1254395;2070310,1255362;2073389,1253083;2074833,1239461;2075586,1225234;2077848,1197616;2082372,1180878;2086141,1163303;2092172,1168325;2091418,1180878;2089911,1193432;2089156,1216865;2087649,1244483;2083880,1273775;2079356,1304740;2074079,1334869;2064278,1398474;2055232,1404333;2043923,1441157;2040907,1476307;2039400,1481329;2026584,1519826;2022814,1523174;2006983,1564182;2023568,1523174;2027337,1519826;2003213,1595985;1990397,1603517;1987739,1609419;1988136,1610212;1991152,1603516;2003967,1595985;1994921,1624439;1978335,1657916;1970043,1674654;1960996,1691392;1954211,1703945;1944410,1728216;1933856,1751650;1917270,1776757;1900685,1800190;1901376,1798610;1882591,1826971;1841881,1876349;1833865,1890039;1841881,1877186;1882591,1827808;1851682,1879696;1835755,1898213;1822970,1908647;1822280,1909826;1814286,1916652;1813987,1919031;1778554,1959203;1740860,1997701;1739116,1999105;1726536,2016949;1696381,2042056;1668196,2065522;1668095,2065659;1696381,2042894;1726536,2017787;1701657,2045404;1681397,2060050;1667381,2066622;1666979,2067165;1651901,2078044;1646219,2080967;1631924,2093841;1617976,2104825;1596867,2119889;1590083,2120727;1582541,2124448;1581368,2125435;1590836,2121563;1597622,2120727;1570482,2143323;1553142,2153367;1535803,2162572;1523555,2164612;1521478,2165920;1464183,2193537;1461261,2194275;1443828,2206928;1453628,2210276;1417442,2227851;1420457,2216134;1408395,2221156;1397087,2225340;1373716,2233709;1370594,2229549;1359392,2232035;1345822,2235383;1317928,2242915;1317009,2243390;1343561,2236219;1357131,2232872;1368439,2230361;1372962,2234546;1396333,2226176;1407641,2221992;1419703,2216971;1416687,2228688;1385024,2245426;1383472,2244943;1361654,2254631;1343561,2260490;1316421,2268022;1305207,2266976;1281752,2272043;1280987,2273881;1218415,2287271;1204091,2283086;1192029,2283086;1170920,2290619;1152073,2292293;1133225,2293129;1131178,2292156;1114002,2295536;1093269,2291455;1094024,2290619;1097793,2284760;1080454,2282250;1088746,2277228;1113625,2276391;1137749,2275554;1172427,2276391;1196552,2273881;1241785,2263000;1271941,2255469;1294557,2254631;1296131,2253820;1274203,2254632;1244047,2262164;1198814,2273044;1174689,2275554;1140011,2274718;1115886,2275554;1091007,2276392;1091762,2273044;1097039,2264675;1329236,2221992;1486799,2155877;1528263,2131606;1551634,2118216;1575758,2103989;1620992,2073860;1657178,2042894;1725028,1984310;1743875,1967572;1761969,1949997;1789109,1922379;1800417,1901457;1816661,1884927;1816792,1883888;1801172,1899783;1789863,1920705;1762723,1948324;1744629,1965898;1725783,1982636;1657933,2041220;1621746,2072186;1576513,2102315;1552388,2116542;1529017,2129932;1487554,2154203;1329991,2220318;1097793,2263001;1080454,2263001;1078192,2256306;1060098,2255469;1043513,2263001;995264,2263838;959832,2262164;942492,2260490;925153,2257142;935597,2244775;933445,2245426;894529,2237426;892735,2237894;818100,2222830;788698,2216134;763066,2211113;732157,2195211;693708,2179310;653753,2161735;660537,2155877;688432,2161735;700494,2173452;741957,2186842;824132,2210276;844486,2214461;866349,2218645;890474,2224503;917059,2230885;919121,2230361;943999,2234546;944753,2232873;980940,2234546;986971,2235383;1042759,2235383;1083469,2237057;1131717,2232873;1137749,2232873;1140011,2239568;1187505,2232873;1219169,2224503;1237262,2221156;1248571,2219482;1273449,2212787;1293804,2207765;1314159,2201907;1351495,2194733;1356377,2192701;1317175,2200233;1296819,2206091;1276465,2211113;1251586,2217808;1240278,2219482;1222185,2222830;1173182,2227851;1140011,2231199;1133979,2231199;1085731,2235383;1045021,2233709;989233,2233709;983202,2232873;959832,2221992;947015,2231199;946983,2231271;957569,2223666;980940,2234546;944754,2232872;945039,2232667;921383,2228688;893489,2221992;869365,2216134;847502,2211949;827147,2207765;744973,2184332;703509,2170941;691447,2159225;663553,2153366;622089,2129932;610027,2130770;567055,2106499;559516,2091435;561024,2090598;587410,2106499;613796,2122401;621335,2117379;590426,2094782;564794,2082229;529361,2059632;499205,2037872;451710,2015276;433617,1998538;437386,1996864;455479,2002722;417785,1959203;396676,1939955;377075,1920705;352197,1898109;316010,1853752;313528,1845138;306209,1837014;281332,1806886;278316,1791821;268515,1776757;267348,1774725;255699,1765877;233082,1729890;220266,1696414;218758,1696414;201419,1659590;184834,1622766;167494,1580084;151663,1536564;167494,1565856;183326,1602680;188603,1622766;190783,1626316;188099,1610822;181098,1596717;169702,1568269;156185,1543259;139600,1493044;125392,1441573;120724,1426563;100402,1336513;91415,1271141;91351,1272938;92105,1286328;95874,1317294;100397,1349097;92859,1321478;87582,1286328;81551,1286328;77781,1254526;72504,1234440;67981,1215192;55164,1200127;51395,1200127;47625,1179204;46117,1152423;49133,1114762;50641,1101372;53208,1092187;51960,1071243;53656,1040277;56672,1034001;56672,1030234;50641,1042788;45364,1034419;35563,1019355;33773,1007429;33302,1008475;30286,1041951;28024,1075427;25763,1101372;25763,1154933;26516,1182552;28024,1210169;21239,1236114;19732,1236114;15208,1185899;15208,1134011;18977,1093839;25760,1101368;19732,1093003;18224,1062874;19732,1016844;20485,1004291;22747,983367;31794,945707;36301,920688;34809,914741;29532,948217;20485,985879;18224,1006801;17470,1019355;15962,1065384;17470,1095513;13701,1135685;13701,1187573;18224,1237788;19732,1237788;29532,1285492;34809,1324826;46117,1364998;63928,1451383;65483,1467938;68735,1467938;85320,1512294;91352,1534891;80043,1515641;67981,1485513;67227,1493882;60668,1471311;55918,1472122;50641,1452874;32547,1406843;21239,1365835;20485,1331521;15208,1291350;11439,1251178;3146,1221887;8423,1066222;13701,1026050;9177,1004291;18224,944033;20485,929805;26516,881264;42348,846114;38579,893819;42347,885642;44610,866096;45364,844440;52149,816822;62703,774977;75519,732295;76480,731095;82305,697145;90597,672874;100398,652788;119999,610943;135831,573282;158447,524741;175033,503818;188603,474527;199912,456115;211974,449420;214989,444398;227052,417617;250422,387488;251058,400081;249353,405374;273792,377445;285854,359871;301686,343133;303050,344815;302440,343969;322042,322209;341643,302124;362752,277016;392153,252746;423816,226802;442748,212140;455479,199183;478096,184119;502221,169892;505414,168069;513624,159117;527099,148132;541895,139763;552361,137089;554239,135578;759296,43518;766904,41682;787944,33475;802457,30232;810024,30161;812823,29291;984709,4184;1033524,3975;1085731,5021;1086703,5830;1112117,2510;1135487,6694;1158858,11716;1170916,14759;1158104,10879;1134733,5858;1111363,1674;11113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112" o:spid="_x0000_s1029" style="position:absolute;left:24688;top:5067;width:40728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" fillcolor="#2c567a [3204]" stroked="f" strokeweight="2pt"/>
              <v:shape id="Forma Liv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FCB76EC" wp14:editId="6B9E2E99">
              <wp:simplePos x="0" y="0"/>
              <wp:positionH relativeFrom="column">
                <wp:posOffset>-212607</wp:posOffset>
              </wp:positionH>
              <wp:positionV relativeFrom="paragraph">
                <wp:posOffset>1232865</wp:posOffset>
              </wp:positionV>
              <wp:extent cx="2512060" cy="380365"/>
              <wp:effectExtent l="0" t="0" r="21590" b="19685"/>
              <wp:wrapNone/>
              <wp:docPr id="120" name="Caixa de Tex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2060" cy="380365"/>
                      </a:xfrm>
                      <a:prstGeom prst="rect">
                        <a:avLst/>
                      </a:prstGeom>
                      <a:solidFill>
                        <a:schemeClr val="lt1">
                          <a:alpha val="38000"/>
                        </a:schemeClr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BEFBC30" w14:textId="77777777" w:rsidR="00192B76" w:rsidRPr="005A7E5C" w:rsidRDefault="00192B76" w:rsidP="00192B7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5A7E5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Coordenador: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Edinaldo</w:t>
                          </w:r>
                        </w:p>
                        <w:p w14:paraId="65F15347" w14:textId="29CC2CA2" w:rsidR="00BD0190" w:rsidRPr="005A7E5C" w:rsidRDefault="00192B76" w:rsidP="00BD0190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Vice</w:t>
                          </w:r>
                          <w:r w:rsidR="00BD0190" w:rsidRPr="005A7E5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: Mar</w:t>
                          </w:r>
                          <w:r w:rsidR="00997CE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quinhos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CB76EC" id="Caixa de Texto 120" o:spid="_x0000_s1028" type="#_x0000_t202" style="position:absolute;margin-left:-16.75pt;margin-top:97.1pt;width:197.8pt;height:29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" fillcolor="white [3201]" strokecolor="white [3212]" strokeweight=".5pt">
              <v:fill opacity="24929f"/>
              <v:textbox>
                <w:txbxContent>
                  <w:p w14:paraId="4BEFBC30" w14:textId="77777777" w:rsidR="00192B76" w:rsidRPr="005A7E5C" w:rsidRDefault="00192B76" w:rsidP="00192B76">
                    <w:pPr>
                      <w:spacing w:before="0"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5A7E5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Coordenador: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Edinaldo</w:t>
                    </w:r>
                  </w:p>
                  <w:p w14:paraId="65F15347" w14:textId="29CC2CA2" w:rsidR="00BD0190" w:rsidRPr="005A7E5C" w:rsidRDefault="00192B76" w:rsidP="00BD0190">
                    <w:pPr>
                      <w:spacing w:before="0"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Vice</w:t>
                    </w:r>
                    <w:r w:rsidR="00BD0190" w:rsidRPr="005A7E5C">
                      <w:rPr>
                        <w:rFonts w:ascii="Arial" w:hAnsi="Arial" w:cs="Arial"/>
                        <w:sz w:val="20"/>
                        <w:szCs w:val="20"/>
                      </w:rPr>
                      <w:t>: Mar</w:t>
                    </w:r>
                    <w:r w:rsidR="00997CE2">
                      <w:rPr>
                        <w:rFonts w:ascii="Arial" w:hAnsi="Arial" w:cs="Arial"/>
                        <w:sz w:val="20"/>
                        <w:szCs w:val="20"/>
                      </w:rPr>
                      <w:t>quinhos</w:t>
                    </w:r>
                  </w:p>
                </w:txbxContent>
              </v:textbox>
            </v:shape>
          </w:pict>
        </mc:Fallback>
      </mc:AlternateContent>
    </w:r>
    <w:r w:rsidRPr="00796B24">
      <w:rPr>
        <w:noProof/>
        <w:lang w:val="pt-BR" w:bidi="pt-BR"/>
      </w:rPr>
      <w:t xml:space="preserve"> </w:t>
    </w:r>
    <w:r>
      <w:rPr>
        <w:noProof/>
      </w:rPr>
      <w:drawing>
        <wp:inline distT="0" distB="0" distL="0" distR="0" wp14:anchorId="2E6E8EF5" wp14:editId="626F0BB8">
          <wp:extent cx="2333502" cy="766445"/>
          <wp:effectExtent l="0" t="0" r="0" b="0"/>
          <wp:docPr id="11" name="Imagem 2" descr="Text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EF9AAFAC-E0F5-46C1-A5C9-6D8EAE01A40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Texto&#10;&#10;Descrição gerada automaticamente">
                    <a:extLst>
                      <a:ext uri="{FF2B5EF4-FFF2-40B4-BE49-F238E27FC236}">
                        <a16:creationId xmlns:a16="http://schemas.microsoft.com/office/drawing/2014/main" id="{EF9AAFAC-E0F5-46C1-A5C9-6D8EAE01A404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423" cy="794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CCED86" w14:textId="77777777" w:rsidR="00BD0190" w:rsidRPr="00796B24" w:rsidRDefault="00BD0190" w:rsidP="00BD0190">
    <w:pPr>
      <w:pStyle w:val="Cabealho"/>
      <w:rPr>
        <w:lang w:val="pt-BR"/>
      </w:rPr>
    </w:pPr>
  </w:p>
  <w:p w14:paraId="05C0F085" w14:textId="77777777" w:rsidR="00BD0190" w:rsidRDefault="00BD0190" w:rsidP="00BD0190">
    <w:pPr>
      <w:pStyle w:val="Cabealho"/>
    </w:pPr>
  </w:p>
  <w:p w14:paraId="3153DE5C" w14:textId="2F5B2CF2" w:rsidR="00896213" w:rsidRPr="00BD0190" w:rsidRDefault="00896213" w:rsidP="00BD019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4C907" w14:textId="14C2D65B" w:rsidR="00BD0190" w:rsidRPr="00796B24" w:rsidRDefault="00BD0190" w:rsidP="00BD0190">
    <w:pPr>
      <w:pStyle w:val="Cabealho"/>
      <w:rPr>
        <w:noProof/>
        <w:lang w:val="pt-BR"/>
      </w:rPr>
    </w:pPr>
    <w:r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EE66968" wp14:editId="5E89F6AB">
              <wp:simplePos x="0" y="0"/>
              <wp:positionH relativeFrom="column">
                <wp:posOffset>2654728</wp:posOffset>
              </wp:positionH>
              <wp:positionV relativeFrom="paragraph">
                <wp:posOffset>478464</wp:posOffset>
              </wp:positionV>
              <wp:extent cx="4153844" cy="754327"/>
              <wp:effectExtent l="0" t="0" r="18415" b="27305"/>
              <wp:wrapNone/>
              <wp:docPr id="20" name="Caixa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3844" cy="754327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C0B8285" w14:textId="3F5E98BB" w:rsidR="006B2E82" w:rsidRPr="006B2E82" w:rsidRDefault="006B2E82" w:rsidP="006B2E82">
                          <w:pPr>
                            <w:spacing w:before="0" w:after="0" w:line="360" w:lineRule="auto"/>
                            <w:rPr>
                              <w:rFonts w:ascii="Arial Black" w:hAnsi="Arial Black" w:cs="Arial"/>
                              <w:color w:val="1E44BC" w:themeColor="accent6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Black" w:hAnsi="Arial Black" w:cs="Arial"/>
                              <w:color w:val="1E44BC" w:themeColor="accent6"/>
                              <w:sz w:val="22"/>
                              <w:szCs w:val="22"/>
                            </w:rPr>
                            <w:t>MAPA DE OFERTA</w:t>
                          </w:r>
                          <w:r w:rsidR="003A503F">
                            <w:rPr>
                              <w:rFonts w:ascii="Arial Black" w:hAnsi="Arial Black" w:cs="Arial"/>
                              <w:color w:val="1E44BC" w:themeColor="accent6"/>
                              <w:sz w:val="22"/>
                              <w:szCs w:val="22"/>
                            </w:rPr>
                            <w:t xml:space="preserve">: </w:t>
                          </w:r>
                          <w:r w:rsidR="003A503F" w:rsidRPr="003A503F">
                            <w:rPr>
                              <w:rFonts w:ascii="Arial Black" w:hAnsi="Arial Black" w:cs="Arial"/>
                              <w:color w:val="1E44BC" w:themeColor="accent6"/>
                              <w:sz w:val="22"/>
                              <w:szCs w:val="22"/>
                            </w:rPr>
                            <w:t>DISCIPLINA</w:t>
                          </w:r>
                          <w:r w:rsidR="003A503F">
                            <w:rPr>
                              <w:rFonts w:ascii="Arial Black" w:hAnsi="Arial Black" w:cs="Arial"/>
                              <w:color w:val="1E44BC" w:themeColor="accent6"/>
                              <w:sz w:val="22"/>
                              <w:szCs w:val="22"/>
                            </w:rPr>
                            <w:t>/ATIVIDADE</w:t>
                          </w:r>
                        </w:p>
                        <w:p w14:paraId="2DDAFBA3" w14:textId="4FAF8BE8" w:rsidR="00BD0190" w:rsidRDefault="006B2E82" w:rsidP="00BD0190">
                          <w:pPr>
                            <w:spacing w:before="0" w:after="0" w:line="360" w:lineRule="auto"/>
                            <w:rPr>
                              <w:rFonts w:ascii="Arial Black" w:hAnsi="Arial Black" w:cs="Arial"/>
                              <w:color w:val="1E44BC" w:themeColor="accent6"/>
                              <w:sz w:val="22"/>
                              <w:szCs w:val="22"/>
                            </w:rPr>
                          </w:pPr>
                          <w:r w:rsidRPr="006B2E82">
                            <w:rPr>
                              <w:rFonts w:ascii="Arial Black" w:hAnsi="Arial Black" w:cs="Arial"/>
                              <w:color w:val="1E44BC" w:themeColor="accent6"/>
                              <w:sz w:val="22"/>
                              <w:szCs w:val="22"/>
                            </w:rPr>
                            <w:t>DOCUMENTOS: HORÁRIO DAS TURMAS DE 2020-2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E66968" id="_x0000_t202" coordsize="21600,21600" o:spt="202" path="m,l,21600r21600,l21600,xe">
              <v:stroke joinstyle="miter"/>
              <v:path gradientshapeok="t" o:connecttype="rect"/>
            </v:shapetype>
            <v:shape id="Caixa de Texto 20" o:spid="_x0000_s1030" type="#_x0000_t202" style="position:absolute;margin-left:209.05pt;margin-top:37.65pt;width:327.05pt;height:59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" filled="f" strokecolor="white [3212]" strokeweight=".5pt">
              <v:textbox>
                <w:txbxContent>
                  <w:p w14:paraId="6C0B8285" w14:textId="3F5E98BB" w:rsidR="006B2E82" w:rsidRPr="006B2E82" w:rsidRDefault="006B2E82" w:rsidP="006B2E82">
                    <w:pPr>
                      <w:spacing w:before="0" w:after="0" w:line="360" w:lineRule="auto"/>
                      <w:rPr>
                        <w:rFonts w:ascii="Arial Black" w:hAnsi="Arial Black" w:cs="Arial"/>
                        <w:color w:val="1E44BC" w:themeColor="accent6"/>
                        <w:sz w:val="22"/>
                        <w:szCs w:val="22"/>
                      </w:rPr>
                    </w:pPr>
                    <w:r>
                      <w:rPr>
                        <w:rFonts w:ascii="Arial Black" w:hAnsi="Arial Black" w:cs="Arial"/>
                        <w:color w:val="1E44BC" w:themeColor="accent6"/>
                        <w:sz w:val="22"/>
                        <w:szCs w:val="22"/>
                      </w:rPr>
                      <w:t>MAPA DE OFERTA</w:t>
                    </w:r>
                    <w:r w:rsidR="003A503F">
                      <w:rPr>
                        <w:rFonts w:ascii="Arial Black" w:hAnsi="Arial Black" w:cs="Arial"/>
                        <w:color w:val="1E44BC" w:themeColor="accent6"/>
                        <w:sz w:val="22"/>
                        <w:szCs w:val="22"/>
                      </w:rPr>
                      <w:t xml:space="preserve">: </w:t>
                    </w:r>
                    <w:r w:rsidR="003A503F" w:rsidRPr="003A503F">
                      <w:rPr>
                        <w:rFonts w:ascii="Arial Black" w:hAnsi="Arial Black" w:cs="Arial"/>
                        <w:color w:val="1E44BC" w:themeColor="accent6"/>
                        <w:sz w:val="22"/>
                        <w:szCs w:val="22"/>
                      </w:rPr>
                      <w:t>DISCIPLINA</w:t>
                    </w:r>
                    <w:r w:rsidR="003A503F">
                      <w:rPr>
                        <w:rFonts w:ascii="Arial Black" w:hAnsi="Arial Black" w:cs="Arial"/>
                        <w:color w:val="1E44BC" w:themeColor="accent6"/>
                        <w:sz w:val="22"/>
                        <w:szCs w:val="22"/>
                      </w:rPr>
                      <w:t>/ATIVIDADE</w:t>
                    </w:r>
                  </w:p>
                  <w:p w14:paraId="2DDAFBA3" w14:textId="4FAF8BE8" w:rsidR="00BD0190" w:rsidRDefault="006B2E82" w:rsidP="00BD0190">
                    <w:pPr>
                      <w:spacing w:before="0" w:after="0" w:line="360" w:lineRule="auto"/>
                      <w:rPr>
                        <w:rFonts w:ascii="Arial Black" w:hAnsi="Arial Black" w:cs="Arial"/>
                        <w:color w:val="1E44BC" w:themeColor="accent6"/>
                        <w:sz w:val="22"/>
                        <w:szCs w:val="22"/>
                      </w:rPr>
                    </w:pPr>
                    <w:r w:rsidRPr="006B2E82">
                      <w:rPr>
                        <w:rFonts w:ascii="Arial Black" w:hAnsi="Arial Black" w:cs="Arial"/>
                        <w:color w:val="1E44BC" w:themeColor="accent6"/>
                        <w:sz w:val="22"/>
                        <w:szCs w:val="22"/>
                      </w:rPr>
                      <w:t>DOCUMENTOS: HORÁRIO DAS TURMAS DE 2020-2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9735808" wp14:editId="11A5FDCD">
              <wp:simplePos x="0" y="0"/>
              <wp:positionH relativeFrom="column">
                <wp:posOffset>2947826</wp:posOffset>
              </wp:positionH>
              <wp:positionV relativeFrom="paragraph">
                <wp:posOffset>-224286</wp:posOffset>
              </wp:positionV>
              <wp:extent cx="3774831" cy="707366"/>
              <wp:effectExtent l="0" t="0" r="16510" b="17145"/>
              <wp:wrapNone/>
              <wp:docPr id="21" name="Caixa de Tex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4831" cy="707366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700C3DB" w14:textId="20CAE9F5" w:rsidR="00F72F57" w:rsidRDefault="00F72F57" w:rsidP="00F72F57">
                          <w:pPr>
                            <w:tabs>
                              <w:tab w:val="left" w:pos="1229"/>
                            </w:tabs>
                            <w:spacing w:before="0" w:after="0" w:line="240" w:lineRule="auto"/>
                            <w:jc w:val="center"/>
                            <w:rPr>
                              <w:b/>
                              <w:color w:val="00008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36"/>
                              <w:szCs w:val="36"/>
                            </w:rPr>
                            <w:t xml:space="preserve">PARECER </w:t>
                          </w:r>
                          <w:r>
                            <w:rPr>
                              <w:b/>
                              <w:color w:val="000080"/>
                              <w:sz w:val="36"/>
                              <w:szCs w:val="36"/>
                            </w:rPr>
                            <w:t>/ DESPACHO</w:t>
                          </w:r>
                        </w:p>
                        <w:p w14:paraId="459EE555" w14:textId="77777777" w:rsidR="00BD0190" w:rsidRPr="002C114C" w:rsidRDefault="00BD0190" w:rsidP="00F72F57">
                          <w:pPr>
                            <w:spacing w:before="0" w:after="0"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C114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HISTÓRIA/DFCH/PROGRAD, Macapá/AP.</w:t>
                          </w:r>
                        </w:p>
                        <w:p w14:paraId="7BD0CFCF" w14:textId="77777777" w:rsidR="00BD0190" w:rsidRPr="002C114C" w:rsidRDefault="00BD0190" w:rsidP="00F72F57">
                          <w:pPr>
                            <w:spacing w:before="0" w:after="0"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Período Letivo</w:t>
                          </w:r>
                          <w:r w:rsidRPr="002C11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: 2020.1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- </w:t>
                          </w:r>
                          <w:r w:rsidRPr="002C11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Orçamento/Exercicio</w:t>
                          </w:r>
                          <w:r w:rsidRPr="002C11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: 2021</w:t>
                          </w:r>
                        </w:p>
                        <w:p w14:paraId="14C1218D" w14:textId="77777777" w:rsidR="00BD0190" w:rsidRPr="004F7217" w:rsidRDefault="00BD0190" w:rsidP="00F72F5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735808" id="Caixa de Texto 21" o:spid="_x0000_s1031" type="#_x0000_t202" style="position:absolute;margin-left:232.1pt;margin-top:-17.65pt;width:297.25pt;height:55.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" filled="f" strokecolor="white [3212]" strokeweight=".5pt">
              <v:textbox>
                <w:txbxContent>
                  <w:p w14:paraId="6700C3DB" w14:textId="20CAE9F5" w:rsidR="00F72F57" w:rsidRDefault="00F72F57" w:rsidP="00F72F57">
                    <w:pPr>
                      <w:tabs>
                        <w:tab w:val="left" w:pos="1229"/>
                      </w:tabs>
                      <w:spacing w:before="0" w:after="0" w:line="240" w:lineRule="auto"/>
                      <w:jc w:val="center"/>
                      <w:rPr>
                        <w:b/>
                        <w:color w:val="00008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000080"/>
                        <w:sz w:val="36"/>
                        <w:szCs w:val="36"/>
                      </w:rPr>
                      <w:t xml:space="preserve">PARECER </w:t>
                    </w:r>
                    <w:r>
                      <w:rPr>
                        <w:b/>
                        <w:color w:val="000080"/>
                        <w:sz w:val="36"/>
                        <w:szCs w:val="36"/>
                      </w:rPr>
                      <w:t>/ DESPACHO</w:t>
                    </w:r>
                  </w:p>
                  <w:p w14:paraId="459EE555" w14:textId="77777777" w:rsidR="00BD0190" w:rsidRPr="002C114C" w:rsidRDefault="00BD0190" w:rsidP="00F72F57">
                    <w:pPr>
                      <w:spacing w:before="0" w:after="0"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C114C">
                      <w:rPr>
                        <w:rFonts w:ascii="Arial" w:hAnsi="Arial" w:cs="Arial"/>
                        <w:sz w:val="20"/>
                        <w:szCs w:val="20"/>
                      </w:rPr>
                      <w:t>HISTÓRIA/DFCH/PROGRAD, Macapá/AP.</w:t>
                    </w:r>
                  </w:p>
                  <w:p w14:paraId="7BD0CFCF" w14:textId="77777777" w:rsidR="00BD0190" w:rsidRPr="002C114C" w:rsidRDefault="00BD0190" w:rsidP="00F72F57">
                    <w:pPr>
                      <w:spacing w:before="0" w:after="0"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C11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Período Letivo</w:t>
                    </w:r>
                    <w:r w:rsidRPr="002C114C">
                      <w:rPr>
                        <w:rFonts w:ascii="Arial" w:hAnsi="Arial" w:cs="Arial"/>
                        <w:sz w:val="18"/>
                        <w:szCs w:val="18"/>
                      </w:rPr>
                      <w:t>: 2020.1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- </w:t>
                    </w:r>
                    <w:r w:rsidRPr="002C11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Orçamento/Exercicio</w:t>
                    </w:r>
                    <w:r w:rsidRPr="002C114C">
                      <w:rPr>
                        <w:rFonts w:ascii="Arial" w:hAnsi="Arial" w:cs="Arial"/>
                        <w:sz w:val="18"/>
                        <w:szCs w:val="18"/>
                      </w:rPr>
                      <w:t>: 2021</w:t>
                    </w:r>
                  </w:p>
                  <w:p w14:paraId="14C1218D" w14:textId="77777777" w:rsidR="00BD0190" w:rsidRPr="004F7217" w:rsidRDefault="00BD0190" w:rsidP="00F72F57">
                    <w:pPr>
                      <w:spacing w:before="0" w:after="0" w:line="240" w:lineRule="auto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796B24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036B2458" wp14:editId="405DF02D">
              <wp:simplePos x="0" y="0"/>
              <wp:positionH relativeFrom="column">
                <wp:posOffset>-2221954</wp:posOffset>
              </wp:positionH>
              <wp:positionV relativeFrom="paragraph">
                <wp:posOffset>-1284679</wp:posOffset>
              </wp:positionV>
              <wp:extent cx="11274030" cy="12851532"/>
              <wp:effectExtent l="0" t="0" r="3810" b="7620"/>
              <wp:wrapNone/>
              <wp:docPr id="2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74030" cy="12851532"/>
                        <a:chOff x="0" y="-48662"/>
                        <a:chExt cx="7918068" cy="12851604"/>
                      </a:xfrm>
                    </wpg:grpSpPr>
                    <wps:wsp>
                      <wps:cNvPr id="23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-5"/>
                          <a:ext cx="3425677" cy="247076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4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49912" y="-48662"/>
                          <a:ext cx="2095470" cy="2295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Retângulo 2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468841" y="506774"/>
                          <a:ext cx="4072832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3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4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5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6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9E57F2" id="Grupo 3" o:spid="_x0000_s1026" style="position:absolute;margin-left:-174.95pt;margin-top:-101.15pt;width:887.7pt;height:1011.95pt;z-index:-251645952;mso-width-relative:margin;mso-height-relative:margin" coordorigin=",-486" coordsize="79180,12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9q3ainkoZ+FYCtOg/bVpmyUtKTJ8mjUHSmjrSYZ5IQMaRLhe&#10;hU1hvM9Tpeb6K/iFOueYFXHVdjTIGWIWpdMt7aBxuhrWU0UfDd/sTeMVWi3s1+xzbZhIhIFIdngU&#10;sfq9/UzpERg4whmPgblMhZJD93kkNrWU6sITUUIjRMBBiaras/MPf3bNrWrEl8ZhWHFE4fruqMQH&#10;f3bdHXqJBefReQxP4AWy124c6TR3zwajyE3wnvo9/433ddfByIUi3HjhwVucKk4X0gLf1D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3tiYZ3m/Z7/+v0yKw7qEXVhu6vZWCxVAepyLtXwM9RnjtIVUQX7&#10;qsXcYmK/BxTnhV+BT1MnVHkRjganOYoOSV2sE5MaF2cVXh9t9y4cYQ8ZiomEJEIgVAuVtEJYGzZD&#10;8CKkDM17KmTU2oibI4Rg+Y4bVFjr7pBdFD352U1V4gWm/J7/ejdRYi39eH9WI/m9Ci1GqZWRc1il&#10;ii2aMc0YrMqRAkETnrrZhGvcSZTHUJDnWGF5Bob5mrSlnt7FKG/UwyeWhfn2eiVpkNm+YKJCM5T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J36PPdwz+OPW337NDb&#10;boZuQhoYAyfmvhW/9VfsM9roaHswd2pCxtFmRvkd2lpV5+CMjI6zg0P/IS/9chYUhxh7pJIkz9fv&#10;+a/nqCzX0GZJCVHr4Koz71eG/8BKLl1+Ikdzrgy91wYYAQO1tiq7qdsugqcQE1QXqg6zwqq/Yr7c&#10;dafIZ+MNYrrd3zAg00VDcdP+GB63HGpplBYBLbXUPLDCWnCE0QYX8kdlvyw4Wt8n42HunGaxvF+h&#10;eSdke3vqQlpRyPDD0zXrQg5j4SRBq39I4EXs7BynBIO+GQ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/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z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kb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M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t70dM2x5hew1MiY5yQS8b4DmWQjbyTthJSRWCAj1ga7prJsOeXPiek53wTvsJSa4zXjT3PfK/5B&#10;dlk95Y3ZBwFiCkRjtrFm5AhHv1MYORTKjDyHjMS3ZYV9qg6Pec3Uoo1EGIog1ZUvPYbj8NiQvyd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MK+DV7eH1fztbxvk17oPg9//X31bbL&#10;XgacacMe8nv+6/fJ37LyOzN40ve3/AhVxg3/iOMryFOEqdjuIIeRFDeoBUqiR1NgbuSAXTC3hyxT&#10;1Fi/5i6QMjFstmtiG5Gp6TpSDtc5OyK1STcAdOYOA6iWOQotbhk/1Y+MD6BSdOynMONzaYeAH6oY&#10;vuqltBwWNzmRjlFRPFQoaZVGIdYbblycK4iUPmP08qWWnjioNPCusSDK4dJJlXpDOo61IYnEbtse&#10;7S42xWBCGF1LJxvYqsycDhaWXlerhnM+jvAnhcFPVQpVPDvYqubJ1R2Ol4ktC7CXbOI3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LshqwDK0UeIdlfOSKI0PbKz5+pgI/IhGCz3n3iK6URAHHLO+fBr1W23wHyIDsoq40dWP71EY&#10;kTp3SNrpkdwnSab++umB7XbJx9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r4ha2qonU0o9CBKzfwV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40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F5QuBpoEg0OZYHlIpoYCJR&#10;OZaHybE8oFREAxOJyrE8TI7loRxLCKxeUI7lYXIsDyiV2gYmx/JQjiUEXhUUiSbH8lCOJQSeBopE&#10;k2N5KMcSAk8DRaLJsTyUYwmBpYFyLA+TY3koxxICTwNFosmxPJRjCYGngSLR5FgeyrGEwNNAkWhy&#10;LA/lWELgaaBINDmWh3IsIXA0eCrHEgIvA+FYnibH8lSOJQSeBjI7P02O5akcSwg8DWR2fpocy1M5&#10;lhB4Goif+DQ5lqdyLCHwNBA/8Wl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f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f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P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">
              <v:shape id="Forma Livre: Forma 10" o:spid="_x0000_s1027" style="position:absolute;width:34256;height:24707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1862446,2457367;1846436,2463668;1847395,2463968;1995564,2393406;1943801,2402414;1866156,2409620;1862459,2402414;1916687,2398810;1995564,2393406;2130211,2383976;2127049,2384629;2128670,2384398;1164270,2370435;1219114,2380795;1242532,2381695;1307851,2405116;1337430,2409620;1339281,2410071;1346058,2405116;1371939,2410521;1397821,2415025;1448819,2423693;1449585,2423132;1508743,2430339;1537089,2433942;1565436,2435743;1623361,2437545;1702238,2436644;1705662,2436644;1713331,2433491;1730585,2429437;1748148,2429212;1760164,2430338;1763399,2436644;1790975,2436644;1782349,2445652;1777419,2450156;1761396,2455561;1731817,2455561;1693612,2453759;1611036,2451958;1549413,2448355;1495185,2442950;1440957,2436644;1358383,2427636;1294295,2412323;1295036,2411929;1257321,2403315;1224044,2392505;1185839,2383497;1146400,2373588;1164270,2370435;1889759,2351123;1870929,2353223;1740701,2358029;1783580,2361877;1794673,2360076;1871086,2353771;1883660,2351983;2006763,2338071;1942805,2345205;1964752,2345663;1996334,2341385;2240234,2335988;2039635,2375032;2141149,2358500;954136,2317739;1095868,2361877;1146400,2373588;1184605,2383497;1222812,2392504;1256088,2403314;1248693,2407818;1228974,2405116;1158725,2386199;1124216,2376290;1089707,2365481;1044105,2353771;1004667,2341160;973856,2329449;954136,2317739;1012063,2295220;1079847,2320442;1071221,2324045;992343,2296120;1012063,2295220;761873,2233966;845680,2268196;862934,2282609;823496,2267295;793917,2253783;761873,2233966;908832,2210852;908844,2211108;913007,2214791;913465,2213247;2708703,2151721;2704227,2151993;2630280,2190728;2557564,2219553;2505801,2242073;2477455,2251080;2447876,2260088;2412134,2273601;2385020,2285311;2345581,2297021;2304911,2307831;2293818,2315938;2276564,2320442;2233428,2325847;2177967,2338458;2127437,2350168;2071976,2361878;2002958,2374490;1905594,2386199;1903129,2388902;1856317,2397456;1857529,2397910;1909516,2388410;1910524,2386199;2007889,2374490;2076907,2361878;2132367,2350168;2182898,2338458;2238358,2325847;2281495,2320442;2252294,2333248;2253148,2333053;2283960,2319541;2301214,2315037;2302363,2314805;2309841,2308731;2350513,2297922;2389951,2286212;2417065,2274501;2452806,2260990;2482385,2251982;2502668,2245537;2513197,2240271;2564960,2217752;2637675,2188926;595281,2139264;599960,2142198;601558,2142792;2716975,2115749;2716552,2115962;2716552,2116219;2718511,2116423;2719017,2115962;2743601,2102303;2736324,2105977;2735038,2106954;2740028,2104620;494649,2056930;541196,2096987;504288,2064616;2830863,2056904;2830753,2056932;2829938,2061014;2810219,2077228;2786802,2096144;2788213,2095907;2810219,2078128;2829938,2061914;2830863,2056904;615111,2036619;617552,2038791;617675,2038493;432807,2015973;464851,2031287;466424,2032641;481026,2035003;514148,2057410;559750,2084433;579469,2104251;590560,2114160;637394,2142985;623838,2151092;580222,2115671;578237,2115962;619512,2149480;623838,2151092;637395,2142985;754478,2210544;731062,2215949;739689,2220453;705180,2221354;682996,2210544;662044,2198834;610281,2167306;562215,2135779;517846,2104251;496895,2088938;477176,2072723;484570,2065517;509220,2081731;536334,2097044;569609,2123168;572438,2124941;536334,2097044;510451,2081731;485802,2065517;458688,2041195;432807,2015973;3147913,1872748;3147288,1872943;3133827,1896556;3134973,1759896;3102312,1794378;3086290,1815997;3070268,1835815;3032061,1872748;2998786,1909680;2969207,1939406;2966741,1940508;2964722,1942693;2967974,1941208;2997553,1911482;3030830,1874549;3069035,1837617;3085058,1817800;3101079,1796181;3134356,1761049;3262532,1747538;3246509,1782668;3218163,1820502;3189816,1859236;3163935,1883557;3181190,1858335;3195979,1833113;3207071,1819601;3221860,1801585;3235418,1783570;3262532,1747538;3182758,1670322;3152842,1708803;3152292,1709728;3182421,1670970;3199165,1583166;3163209,1654967;3087574,1767964;3076501,1780761;3076430,1780867;3050548,1813295;3024667,1848427;2995088,1875450;2970439,1906077;2825008,2025882;2776942,2055609;2772330,2058172;2770342,2059643;2750242,2071619;2733806,2085335;2673415,2118664;2663953,2123034;2638251,2138348;2634540,2140109;2629047,2143887;2580982,2167307;2532915,2188926;2527413,2190964;2494869,2206414;2484780,2210134;2474990,2215049;2441713,2228561;2410622,2237474;2341326,2263020;2178749,2307338;2065458,2328629;2157016,2315938;2174270,2313235;2229730,2298822;2264239,2290715;2319700,2269997;2382555,2253782;2422826,2242240;2440481,2234866;2456501,2231264;2478687,2222255;2484516,2219294;2499639,2208744;2532915,2194331;2570773,2180768;2584678,2174513;2632745,2151092;2653696,2136679;2677113,2125870;2737503,2092541;2780640,2062814;2828705,2033089;2974135,1913283;2994150,1888415;2995088,1886259;3027132,1850227;3036991,1839418;3050101,1826128;3054246,1820502;3080127,1788073;3130658,1711505;3179956,1629533;3194438,1596204;3334013,1503423;3330316,1505224;3330316,1505224;3345655,1450036;3345212,1451630;3348803,1454780;3359895,1463788;3367290,1460184;3367476,1459493;3362360,1461986;3350036,1453878;3334669,1347709;3333809,1347744;3332250,1347807;3332781,1352089;3331550,1374610;3326620,1388121;3297041,1422351;3289646,1452078;3282251,1461986;3269927,1505224;3256369,1539454;3241579,1572784;3232953,1598907;3223093,1625930;3230956,1616991;3237883,1598005;3244044,1570981;3258834,1537653;3272392,1503423;3284716,1460184;3292111,1450275;3299506,1420550;3329085,1386319;3309365,1455680;3294576,1513331;3261299,1587196;3254717,1594680;3251902,1605888;3242813,1625030;3208304,1679978;3192281,1708803;3182421,1724117;3170097,1740331;3136821,1783570;3101079,1825906;3055479,1882657;3004947,1938506;2971672,1970033;2935930,2000660;2923605,2013271;2910049,2025882;2889096,2038493;2854829,2066224;2855819,2069120;2820079,2096144;2781872,2115962;2751061,2133977;2721873,2149567;2726412,2149291;2758456,2132176;2789268,2114160;2827473,2094343;2863215,2067319;2861982,2063716;2896491,2035791;2917443,2023180;2931000,2010569;2943324,1997958;2979066,1967331;3012342,1935803;3062874,1879954;3108474,1823204;3144216,1780867;3177492,1737629;3189816,1721414;3199676,1706101;3215698,1677276;3250207,1622327;3263764,1585395;3297041,1511530;3311830,1453879;3331550,1384518;3335995,1372334;3332781,1371907;3334013,1349387;3361127,1328669;3346776,1372375;3346778,1372375;3361129,1328670;3372220,1319661;3364825,1331372;3363132,1355918;3362360,1379113;3350036,1406831;3350036,1409997;3364825,1379113;3367290,1331371;3373036,1322272;3319224,1280926;3311148,1294878;3308132,1315157;3304244,1305684;3302822,1307021;3306900,1316959;3304435,1331372;3309365,1343081;3313186,1342926;3310597,1336775;3313062,1322363;3319224,1280926;3422751,1256605;3425216,1257506;3423983,1295339;3425216,1321462;3421518,1369204;3417822,1396228;3406729,1435863;3403032,1469192;3384545,1530446;3367290,1583593;3336479,1593502;3338944,1588097;3343874,1550264;3362360,1510629;3377150,1504324;3377150,1504323;3393172,1435863;3401799,1403434;3409194,1370105;3415357,1338577;3417822,1308851;3419053,1283629;3421518,1270117;3422751,1256605;173581,838938;174194,839162;174252,839037;247938,709825;220824,746757;198640,760269;198587,761132;196442,795616;196504,795534;198640,761169;220824,747657;247938,710725;248862,711175;249324,710500;262727,631455;245472,640463;219591,680098;225512,683560;225705,682952;220824,680098;246705,640463;261984,632487;357626,580110;356070,581021;349462,599590;345302,608936;231916,760269;215893,797201;201104,835034;169060,914304;148109,968352;138249,1008888;133319,1029606;129621,1050324;118530,1106173;114831,1140404;120994,1176435;123882,1156802;123459,1150312;128389,1112478;139481,1056629;148278,1048913;161053,986428;160433,975558;172609,950045;179854,928626;177688,932320;170293,930518;151805,969253;153038,990872;144410,1032308;143179,1039515;130854,1050324;134551,1029606;139481,1008888;149340,968352;170293,914304;202337,835034;217126,797201;233148,760269;346534,608936;357626,580110;379812,490031;379811,490031;385972,493634;385972,493633;601891,361783;601655,361921;600935,362516;590870,370225;588325,372931;586662,374304;579469,381936;504290,446793;483337,464809;462386,483725;369740,558568;463618,482825;484569,463908;505521,445892;580701,381035;588325,372931;600935,362516;633177,299667;622540,302376;614629,304523;612746,306269;599188,315276;564679,331491;541263,350408;519079,369324;504290,379233;503788,378774;489808,391057;466083,412563;427877,443190;434039,448594;434157,448518;429109,444090;467315,413463;505521,379233;520311,369325;542495,350408;565911,331492;600420,315277;613978,306270;628767,302216;633436,301157;2418297,136920;2481152,157638;2508266,173853;2447876,152233;2418297,136920;2213709,71162;2263007,79269;2332025,104491;2213709,71162;1471770,65195;1445888,67559;1390427,72964;1336199,81972;1312782,87376;1285668,92781;1226337,101300;1215418,104492;1140238,123408;1066291,145027;1014528,162143;980019,172051;894978,200876;854308,219793;814869,238710;752013,272940;692855,307170;636237,343270;641092,347706;653109,341682;663337,336110;700250,312575;759408,278344;822263,244114;861701,225197;902373,206281;987412,177456;1020689,164845;1072452,147729;1146400,126110;1221579,107194;1253160,102660;1268415,98850;1476058,66109;1912527,45827;1938870,47742;1974612,56749;1947498,54048;1890805,45940;1912527,45827;2055954,38734;2106484,41436;2168107,59451;2091695,49543;2055954,38734;1643697,38509;1501348,44138;1402751,54047;1355918,63055;1315246,73864;1258553,79269;1044105,139622;966461,164845;943044,171150;922092,179257;882654,194570;821031,217991;774197,245015;638627,322483;610295,340489;582578,358986;583166,359416;369951,542276;326814,585514;307095,611638;287376,635959;250402,686403;210183,732725;209731,734146;196174,761169;186314,773780;183849,775582;172912,802156;170293,817920;167828,840439;150573,877372;134551,914304;117296,968352;107437,1017896;101275,1067439;109902,1033209;110701,1030384;112367,1016994;122226,967451;125314,968204;125581,967367;122228,966550;139482,912503;155503,875570;172679,838807;171526,838638;173991,816118;187547,773780;197407,761169;197738,760511;210965,734146;251635,687304;288609,636860;308328,612539;328047,586416;371184,543178;584399,360317;641092,322484;776662,245016;823496,217992;885119,194571;924557,179257;945510,171151;968926,164845;1046571,139622;1261019,79270;1317712,73865;1358383,63055;1405216,54048;1503813,44138;1646162,38846;1760578,41652;1816857,0;1874782,2702;1933940,7206;1973379,14413;1999261,23421;2031305,18916;2079370,27024;2108949,33329;2107718,34230;2106484,40535;2055954,37833;2038700,34230;2021445,31527;1988168,26123;1954893,20718;1920384,17115;1882178,17115;1851366,17115;1803301,17115;1801043,16588;1779884,24321;1787278,33329;1861226,44138;1828319,44558;1828874,44589;1863691,44138;1893270,46841;1949963,54948;1977077,57651;2022679,64857;2069512,72063;2115112,80170;2160714,90079;2182898,94583;2205082,99988;2205368,100179;2221277,102183;2259829,112654;2265215,118618;2266705,118905;2301214,128813;2330793,137821;2360372,147730;2382556,156738;2397346,162143;2413367,168448;2467595,190968;2536613,223397;2572355,241412;2573390,241952;2591655,250063;3287181,1206161;3286661,1213699;3300737,1215169;3314294,1222375;3320457,1246696;3343873,1275521;3353734,1276177;3353734,1269216;3363753,1248875;3363592,1244895;3373452,1220574;3387010,1220574;3407961,1210665;3410426,1250300;3404264,1269216;3396869,1287232;3393171,1316959;3391939,1332272;3389474,1347586;3384220,1350147;3384545,1351188;3389579,1348735;3391939,1334073;3393171,1318760;3396869,1289034;3404264,1271018;3410426,1252102;3420285,1257507;3419053,1271018;3416589,1284530;3415355,1309753;3412890,1339478;3406729,1371006;3399334,1404335;3390706,1436764;3374685,1505224;3359895,1511530;3341408,1551165;3336478,1588998;3334013,1594403;3313062,1635840;3306899,1639443;3281018,1683581;3308132,1639443;3314294,1635840;3274855,1717811;3253904,1725919;3249559,1732271;3250207,1733124;3255137,1725918;3276088,1717811;3261299,1748438;3234185,1784470;3220628,1802486;3205839,1820502;3194746,1834013;3178725,1860136;3161470,1885359;3134356,1912382;3107242,1937605;3108372,1935904;3077662,1966430;3011109,2019577;2998007,2034311;3011109,2020478;3077662,1967330;3027132,2023179;3001095,2043110;2980195,2054340;2979065,2055609;2965998,2062956;2965509,2065517;2907582,2108755;2845960,2150192;2843110,2151703;2822544,2170909;2773245,2197933;2727170,2223190;2727004,2223337;2773245,2198834;2822544,2171811;2781872,2201536;2748750,2217300;2725837,2224373;2725179,2224958;2700529,2236668;2691242,2239814;2667871,2253671;2645069,2265493;2610561,2281707;2599469,2282609;2587141,2286614;2585224,2287678;2600701,2283509;2611794,2282609;2567425,2306930;2539078,2317740;2510732,2327648;2490710,2329843;2487315,2331251;2393648,2360977;2388872,2361771;2360372,2375390;2376394,2378993;2317236,2397910;2322165,2385299;2302446,2390704;2283960,2395207;2245753,2404215;2240648,2399737;2222336,2402414;2200151,2406017;2154551,2414124;2153047,2414635;2196455,2406917;2218639,2403314;2237125,2400612;2244520,2405116;2282727,2396108;2301213,2391604;2320932,2386199;2316002,2398810;2264239,2416826;2261702,2416307;2226034,2426735;2196455,2433041;2152086,2441147;2133754,2440022;2095410,2445475;2094160,2447453;1991866,2461866;1968449,2457362;1948730,2457362;1914221,2465469;1883410,2467271;1852598,2468171;1849251,2467123;1821171,2470761;1787278,2466369;1788511,2465469;1794673,2459163;1766327,2456461;1779884,2451056;1820555,2450155;1859994,2449255;1916686,2450155;1956125,2447453;2030072,2435742;2079370,2427636;2116344,2426735;2118916,2425862;2083068,2426735;2033770,2434842;1959823,2446553;1920384,2449255;1863691,2448355;1824252,2449255;1783580,2450156;1784813,2446553;1793440,2437545;2173037,2391604;2430622,2320442;2498406,2294318;2536613,2279906;2576052,2264593;2649999,2232164;2709157,2198834;2820079,2135779;2850889,2117763;2880468,2098847;2924837,2069120;2943324,2046601;2969880,2028809;2970093,2027691;2944558,2044799;2926070,2067319;2881702,2097045;2852123,2115962;2821312,2133977;2710390,2197033;2651232,2230363;2577285,2262791;2537846,2278104;2499639,2292517;2431855,2318640;2174270,2389803;1794673,2435743;1766327,2435743;1762629,2428537;1733050,2427636;1705936,2435743;1627059,2436644;1569134,2434842;1540787,2433041;1512441,2429437;1529517,2416126;1525997,2416826;1462378,2408216;1459444,2408720;1337432,2392505;1289365,2385299;1247462,2379894;1196931,2362779;1134075,2345664;1068756,2326747;1079847,2320442;1125449,2326747;1145168,2339358;1212953,2353771;1347291,2378993;1380567,2383497;1416309,2388001;1455748,2394307;1499209,2401176;1502580,2400612;1543252,2405116;1544483,2403315;1603641,2405116;1613501,2406017;1704703,2406017;1771256,2407818;1850133,2403315;1859993,2403315;1863691,2410521;1941335,2403315;1993098,2394307;2022677,2390704;2041165,2388902;2081835,2381696;2115112,2376291;2148388,2369985;2209426,2362264;2217407,2360077;2153319,2368183;2120042,2374490;2086766,2379894;2046095,2387101;2027608,2388902;1998029,2392505;1917919,2397910;1863691,2401513;1853831,2401513;1774954,2406017;1708401,2404215;1617199,2404215;1607339,2403315;1569134,2391604;1548181,2401513;1548128,2401591;1565436,2393406;1603643,2405116;1544485,2403314;1544950,2403094;1506278,2398810;1460677,2391604;1421239,2385299;1385497,2380795;1352221,2376291;1217883,2351069;1150098,2336656;1130379,2324045;1084777,2317739;1016992,2292517;997273,2293418;927022,2267295;914698,2251080;917163,2250180;960299,2267295;1003435,2284410;1015759,2279005;965229,2254684;923326,2241172;865399,2216850;816101,2193430;738457,2169109;708878,2151093;715039,2149291;744618,2155596;682996,2108755;648487,2088037;616443,2067319;575772,2042998;516614,1995255;512555,1985984;500592,1977239;459921,1944811;454991,1928597;438969,1912382;437060,1910195;418016,1900672;381043,1861938;360091,1825906;357626,1825906;329281,1786271;302166,1746637;273819,1700697;247938,1653855;273819,1685383;299702,1725018;308328,1746637;311894,1750458;307505,1733781;296060,1718599;277431,1687981;255332,1661061;228218,1607013;204988,1551609;197360,1535458;164138,1438533;149445,1368171;149340,1370105;150573,1384518;156735,1417848;164130,1452078;151805,1422351;143179,1384518;133319,1384518;127156,1350288;118530,1328669;111135,1307951;90182,1291737;84021,1291737;77858,1269216;75393,1240391;80323,1199856;82788,1185443;86985,1175558;84945,1153015;87717,1119685;92647,1112930;92647,1108875;82788,1122388;74161,1113380;58138,1097165;55212,1084329;54442,1085455;49512,1121486;45814,1157518;42117,1185443;42117,1243093;43349,1272820;45814,1302545;34722,1330470;32257,1330470;24863,1276423;24863,1220574;31024,1177336;42112,1185438;32257,1176435;29793,1144007;32257,1094463;33489,1080951;37187,1058431;51977,1017896;59346,990967;56907,984566;48279,1020598;33489,1061134;29793,1083653;28559,1097165;26094,1146709;28559,1179137;22398,1222375;22398,1278224;29793,1332272;32257,1332272;48279,1383618;56907,1425954;75393,1469192;104510,1562171;107051,1579990;112368,1579990;139482,1627732;149342,1652054;130854,1631335;111135,1598907;109903,1607914;99180,1583621;91415,1584494;82788,1563776;53209,1514232;34722,1470094;33489,1433161;24863,1389923;18700,1346685;5143,1315157;13770,1147610;22398,1104372;15003,1080951;29793,1016094;33489,1000780;43349,948534;69231,910701;63068,962047;69229,953246;72928,932207;74161,908899;85252,879173;102507,834133;123459,788193;125029,786902;134552,750360;148109,724236;164131,702617;196175,657578;222056,617043;259030,564797;286144,542276;308328,510749;326816,490932;346535,483725;351465,478320;371184,449495;409390,417067;410430,430621;407643,436317;447595,406257;467315,387341;493197,369325;495428,371136;494430,370225;526474,346805;558518,325186;593027,298162;641092,272038;692855,244114;723804,228333;744618,214388;781592,198173;821031,182860;826252,180898;839672,171263;861703,159440;885890,150432;903001,147553;906070,145927;1241299,46840;1253737,44864;1288132,36031;1311857,32540;1324228,32464;1328804,31527;1609804,4503;1689606,4278;1774954,5404;1776543,6275;1818090,2702;1856296,7205;1894503,12610;1914214,15885;1893270,11710;1855063,6305;1816857,1802;181685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6499;top:-486;width:20954;height:22954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39249,2283091;1129456,2288945;1130043,2289224;1220677,2223666;1189014,2232035;1141518,2238730;1139257,2232035;1172428,2228688;1220677,2223666;1303039,2214905;1301106,2215511;1302097,2215297;712178,2202325;745726,2211949;760051,2212786;800006,2234546;818100,2238730;819231,2239150;823377,2234546;839209,2239568;855041,2243752;886235,2251806;886704,2251285;922891,2257980;940230,2261327;957569,2263001;993002,2264675;1041251,2263838;1043345,2263838;1048036,2260908;1058591,2257142;1069333,2256933;1076684,2257979;1078663,2263838;1095531,2263838;1090254,2272207;1087238,2276392;1077437,2281413;1059344,2281413;1035974,2279739;985463,2278066;947769,2274718;914597,2269697;881426,2263838;830916,2255469;791714,2241242;792167,2240876;769097,2232873;748742,2222830;725372,2214461;701247,2205254;712178,2202325;1155956,2184382;1144438,2186333;1064778,2190799;1091007,2194374;1097793,2192700;1144534,2186842;1152226,2185182;1227527,2172256;1188404,2178884;1201829,2179310;1221148,2175335;1370340,2170320;1247634,2206596;1309730,2191236;583641,2153366;670337,2194374;701247,2205254;724617,2214460;747988,2222829;768343,2232872;763820,2237057;751757,2234546;708786,2216971;687677,2207764;666568,2197722;638674,2186842;614550,2175125;595703,2164245;583641,2153366;619074,2132444;660537,2155877;655260,2159225;607012,2133280;619074,2132444;466034,2075534;517298,2107336;527853,2120727;503728,2106499;485635,2093946;466034,2075534;555928,2054059;555935,2054297;558482,2057717;558762,2056284;1656901,1999122;1654163,1999375;1608929,2035362;1564450,2062143;1532786,2083065;1515447,2091435;1497354,2099804;1475491,2112358;1458905,2123237;1434781,2134117;1409903,2144160;1403117,2151692;1392563,2155877;1366177,2160898;1332252,2172615;1301343,2183495;1267417,2194375;1225200,2206091;1165643,2216971;1164135,2219482;1135499,2227429;1136242,2227851;1168042,2219025;1168658,2216971;1228216,2206091;1270434,2194375;1304358,2183495;1335268,2172615;1369193,2160898;1395579,2155877;1377717,2167775;1378239,2167594;1397087,2155040;1407642,2150856;1408344,2150639;1412918,2144997;1437797,2134954;1461922,2124074;1478507,2113194;1500369,2100641;1518463,2092272;1530870,2086284;1537310,2081392;1568974,2060469;1613453,2033688;364130,1987548;366992,1990274;367969,1990826;1661960,1965701;1661702,1965898;1661702,1966137;1662900,1966327;1663209,1965898;1678247,1953208;1673796,1956622;1673010,1957529;1676062,1955361;302574,1911053;331045,1948266;308471,1918194;1731625,1911029;1731558,1911055;1731059,1914847;1718997,1929912;1704673,1947486;1705537,1947265;1718997,1930748;1731059,1915684;1731625,1911029;376261,1892183;377753,1894200;377829,1893924;264746,1873001;284347,1887229;285310,1888487;294241,1890681;314502,1911499;342396,1936606;354458,1955018;361243,1964224;389891,1991005;381598,1998537;354919,1965628;353705,1965898;353705,1965898;378952,1997040;381598,1998537;389892,1991005;461511,2053773;447187,2058795;452464,2062980;431355,2063816;417785,2053773;404969,2042894;373306,2013602;343904,1984310;316764,1955018;303948,1940791;291886,1925727;296409,1919031;311487,1934096;328073,1948323;348427,1972594;350157,1974241;328073,1948323;312241,1934096;297163,1919031;280577,1896434;264746,1873001;1925563,1739933;1925181,1740115;1916946,1762053;1917648,1635085;1897669,1667121;1887868,1687207;1878068,1705619;1854697,1739933;1834343,1774246;1816249,1801864;1814740,1802888;1813505,1804918;1815495,1803538;1833588,1775920;1853944,1741607;1877314,1707294;1887115,1688882;1896915,1668796;1917270,1636156;1977864,1632180;1971550,1647873;1957980,1678002;1971550,1647873;1977864,1632180;1995675,1623603;1985874,1656242;1968535,1691392;1951195,1727380;1935364,1749976;1945918,1726542;1954965,1703109;1961750,1690556;1970796,1673818;1979089,1657079;1995675,1623603;1946878,1551863;1928578,1587615;1928242,1588475;1946672,1552465;1956914,1470888;1934920,1537597;1888654,1642581;1881880,1654470;1881837,1654568;1866005,1684697;1850174,1717337;1832081,1742444;1817003,1770899;1728044,1882207;1698642,1909826;1695821,1912206;1694604,1913574;1682310,1924700;1672256,1937443;1635315,1968409;1629527,1972468;1613805,1986697;1611534,1988334;1608175,1991843;1578774,2013602;1549372,2033688;1546007,2035582;1526099,2049936;1519927,2053392;1513939,2057958;1493584,2070512;1474566,2078792;1432177,2102527;1332730,2143702;1263431,2163483;1319436,2151692;1329991,2149181;1363915,2135790;1385024,2128259;1418949,2109009;1457397,2093945;1482031,2083221;1492831,2076370;1502630,2073023;1516201,2064653;1519766,2061902;1529017,2052100;1549372,2038710;1572529,2026108;1581035,2020297;1610437,1998537;1623253,1985147;1637577,1975104;1674517,1944139;1700904,1916520;1730305,1888903;1819264,1777593;1831507,1754489;1832081,1752486;1851682,1719010;1857713,1708967;1865732,1696619;1868267,1691392;1884099,1661263;1915008,1590126;1945164,1513968;1954022,1483001;2039400,1396800;2037138,1398474;2037138,1398474;2046521,1347200;2046250,1348680;2048446,1351607;2055232,1359976;2059755,1356629;2059869,1355986;2056740,1358302;2049201,1350770;2039801,1252130;2039275,1252162;2038321,1252221;2038646,1256200;2037893,1277123;2034877,1289676;2016784,1321478;2012260,1349097;2007737,1358302;2000198,1398474;1991905,1430277;1982858,1461243;1977582,1485513;1971550,1510620;1976360,1502314;1980597,1484675;1984366,1459568;1993413,1428603;2001706,1396800;2009245,1356629;2013768,1347422;2018292,1319805;2036385,1288002;2024323,1352444;2015276,1406006;1994921,1474632;1990894,1481586;1989172,1491999;1983613,1509783;1962504,1560834;1952703,1587615;1946672,1601843;1939133,1616908;1918778,1657079;1896915,1696414;1869022,1749139;1838112,1801028;1817757,1830319;1795894,1858774;1788355,1870491;1780063,1882207;1767246,1893924;1746285,1919688;1746891,1922379;1725028,1947486;1701657,1965898;1682811,1982636;1664956,1997121;1667733,1996864;1687334,1980963;1706182,1964224;1729552,1945812;1751415,1920705;1750661,1917358;1771769,1891414;1784586,1879697;1792878,1867980;1800417,1856264;1822280,1827809;1842635,1798516;1873545,1746628;1901438,1693903;1923302,1654568;1943656,1614397;1951195,1599332;1957226,1585105;1967027,1558324;1988136,1507272;1996428,1472959;2016784,1404333;2025830,1350771;2037893,1286328;2040612,1275009;2038646,1274612;2039400,1253689;2055985,1234440;2047206,1275047;2047207,1275047;2055986,1234441;2062771,1226071;2058247,1236951;2058247,1236951;2057210,1259756;2056740,1281307;2049201,1307059;2049201,1310001;2058247,1281307;2059755,1236950;2063270,1228497;2030353,1190083;2025413,1203047;2023568,1221887;2021190,1213085;2020320,1214328;2022815,1223561;2021307,1236951;2024323,1247831;2026660,1247686;2025076,1241972;2026584,1228581;2030353,1190083;2093680,1167487;2095188,1168324;2094434,1203474;2095188,1227745;2092926,1272100;2090665,1297208;2083880,1334032;2081618,1364998;2070310,1421908;2059755,1471285;2040908,1480491;2042416,1475470;2045432,1440320;2056740,1403496;2065786,1397638;2065786,1397637;2075587,1334032;2080864,1303903;2085387,1272938;2089157,1243646;2090665,1216028;2091418,1192595;2092926,1180040;2093680,1167487;106178,779441;106554,779649;106589,779532;151663,659484;135077,693797;121507,706351;121475,707152;120162,739191;120200,739115;121507,707187;135077,694633;151663,660321;152228,660739;152510,660111;160709,586673;150154,595042;134323,631866;137945,635082;138063,634517;135077,631866;150908,595042;160254,587631;218758,538969;217806,539815;213764,557068;211219,565750;141862,706351;132061,740664;123014,775814;103413,849462;90597,899676;84566,937338;81551,956586;79289,975836;72504,1027724;70242,1059526;74012,1093003;75778,1074762;75519,1068732;78535,1033582;85320,981694;90701,974525;98515,916471;98136,906372;105584,882669;110016,862768;108691,866200;104167,864526;92859,900514;93613,920600;88335,959097;87582,965793;80043,975836;82304,956586;85320,937338;91351,899676;104167,849462;123768,775814;132815,740664;142615,706351;211973,565750;218758,538969;232329,455278;232328,455278;236097,458626;236097,458625;368174,336125;368029,336254;367590,336805;361431,343969;359875,346484;358858,347759;354458,354849;308472,415107;295655,431845;282839,449420;226192,518925;283593,448583;296409,431008;309225,414269;355212,354012;359875,346484;367590,336805;387311,278415;380805,280932;375965,282926;374814,284548;366521,292917;345412,307982;331088,325557;317518,343132;308472,352338;308164,351911;299613,363323;285101,383304;261730,411759;265499,416780;265572,416709;262484,412596;285854,384141;309225,352338;318272,343133;331842,325557;346165,307982;367274,292918;375567,284549;384614,280783;387470,279799;1479261,127210;1517709,146459;1534294,161523;1497354,141437;1479261,127210;1354115,66115;1384271,73647;1426488,97081;1354115,66115;900275,60571;884443,62768;850517,67789;817346,76158;803023,81180;786437,86201;750144,94116;743465,97081;697478,114656;652245,134742;620582,150644;599473,159849;547454,186630;522576,204206;498452,221780;460003,253583;423816,285385;389183,318925;392153,323047;399503,317450;405759,312273;428339,290407;464526,258604;502974,226802;527099,209226;551977,191652;603995,164871;624351,153154;656014,137252;701247,117166;747234,99592;766552,95379;775883,91839;902898,61421;1169883,42577;1185997,44356;1207861,52725;1191275,50215;1156596,42682;1169883,42577;1257617,35987;1288526,38497;1326221,55235;1279480,46030;1257617,35987;1005442,35778;918367,41008;858056,50214;829408,58583;804530,68626;769851,73647;638674,129720;591179,153154;576855,159012;564039,166544;539915,180771;502221,202531;473573,227638;390645,299612;373315,316342;356360,333527;356720,333926;226297,503818;199911,543990;187849,568261;175786,590857;153170,637724;128568,680760;128292,682080;119999,707187;113967,718904;112460,720578;105769,745267;104167,759913;102659,780835;92105,815149;82304,849462;71750,899676;65719,945707;61949,991736;67226,959934;67715,957309;68734,944870;74765,898840;76654,899539;76818,898762;74766,898003;85320,847788;95121,813474;105627,779319;104922,779162;106429,758239;114722,718904;120753,707187;120955,706576;129046,682080;153924,638561;176541,591694;188603,569098;200665,544827;227052,504656;357474,334764;392153,299613;475081,227639;503728,202532;541423,180772;565547,166544;578364,159013;592687,153154;640183,129720;771359,73648;806038,68627;830916,58584;859564,50215;919875,41008;1006949,36091;1076937,38698;1111363,0;1146795,2510;1182982,6695;1207106,13391;1222938,21760;1242539,17575;1271941,25107;1290034,30965;1289281,31803;1288526,37660;1257617,35150;1247063,31803;1236508,29291;1216153,24270;1195798,19248;1174689,15901;1151319,15901;1132472,15901;1103070,15901;1101689,15411;1088746,22596;1093269,30965;1138503,41008;1118374,41398;1118713,41427;1140011,41008;1158104,43519;1192783,51051;1209368,53562;1237263,60257;1265910,66953;1293804,74484;1321698,83691;1335268,87875;1348838,92896;1349013,93074;1358744,94937;1382327,104665;1385621,110206;1386533,110472;1407642,119678;1425735,128047;1443828,137253;1457398,145622;1466445,150644;1476245,156501;1509416,177425;1551634,207553;1573497,224292;1574130,224793;1585303,232329;2010753,1120620;2010434,1127624;2019045,1128989;2027337,1135685;2031107,1158281;2045431,1185062;2051463,1185671;2051463,1179204;2057591,1160305;2057493,1156608;2063524,1134011;2071817,1134011;2084633,1124805;2086141,1161629;2082372,1179204;2077848,1195942;2075586,1223561;2074833,1237788;2073325,1252016;2070110,1254395;2070310,1255362;2073389,1253083;2074833,1239461;2075586,1225234;2077848,1197616;2082372,1180878;2086141,1163303;2092172,1168325;2091418,1180878;2089911,1193432;2089156,1216865;2087649,1244483;2083880,1273775;2079356,1304740;2074079,1334869;2064278,1398474;2055232,1404333;2043923,1441157;2040907,1476307;2039400,1481329;2026584,1519826;2022814,1523174;2006983,1564182;2023568,1523174;2027337,1519826;2003213,1595985;1990397,1603517;1987739,1609419;1988136,1610212;1991152,1603516;2003967,1595985;1994921,1624439;1978335,1657916;1970043,1674654;1960996,1691392;1954211,1703945;1944410,1728216;1933856,1751650;1917270,1776757;1900685,1800190;1901376,1798610;1882591,1826971;1841881,1876349;1833865,1890039;1841881,1877186;1882591,1827808;1851682,1879696;1835755,1898213;1822970,1908647;1822280,1909826;1814286,1916652;1813987,1919031;1778554,1959203;1740860,1997701;1739116,1999105;1726536,2016949;1696381,2042056;1668196,2065522;1668095,2065659;1696381,2042894;1726536,2017787;1701657,2045404;1681397,2060050;1667381,2066622;1666979,2067165;1651901,2078044;1646219,2080967;1631924,2093841;1617976,2104825;1596867,2119889;1590083,2120727;1582541,2124448;1581368,2125435;1590836,2121563;1597622,2120727;1570482,2143323;1553142,2153367;1535803,2162572;1523555,2164612;1521478,2165920;1464183,2193537;1461261,2194275;1443828,2206928;1453628,2210276;1417442,2227851;1420457,2216134;1408395,2221156;1397087,2225340;1373716,2233709;1370594,2229549;1359392,2232035;1345822,2235383;1317928,2242915;1317009,2243390;1343561,2236219;1357131,2232872;1368439,2230361;1372962,2234546;1396333,2226176;1407641,2221992;1419703,2216971;1416687,2228688;1385024,2245426;1383472,2244943;1361654,2254631;1343561,2260490;1316421,2268022;1305207,2266976;1281752,2272043;1280987,2273881;1218415,2287271;1204091,2283086;1192029,2283086;1170920,2290619;1152073,2292293;1133225,2293129;1131178,2292156;1114002,2295536;1093269,2291455;1094024,2290619;1097793,2284760;1080454,2282250;1088746,2277228;1113625,2276391;1137749,2275554;1172427,2276391;1196552,2273881;1241785,2263000;1271941,2255469;1294557,2254631;1296131,2253820;1274203,2254632;1244047,2262164;1198814,2273044;1174689,2275554;1140011,2274718;1115886,2275554;1091007,2276392;1091762,2273044;1097039,2264675;1329236,2221992;1486799,2155877;1528263,2131606;1551634,2118216;1575758,2103989;1620992,2073860;1657178,2042894;1725028,1984310;1743875,1967572;1761969,1949997;1789109,1922379;1800417,1901457;1816661,1884927;1816792,1883888;1801172,1899783;1789863,1920705;1762723,1948324;1744629,1965898;1725783,1982636;1657933,2041220;1621746,2072186;1576513,2102315;1552388,2116542;1529017,2129932;1487554,2154203;1329991,2220318;1097793,2263001;1080454,2263001;1078192,2256306;1060098,2255469;1043513,2263001;995264,2263838;959832,2262164;942492,2260490;925153,2257142;935597,2244775;933445,2245426;894529,2237426;892735,2237894;818100,2222830;788698,2216134;763066,2211113;732157,2195211;693708,2179310;653753,2161735;660537,2155877;688432,2161735;700494,2173452;741957,2186842;824132,2210276;844486,2214461;866349,2218645;890474,2224503;917059,2230885;919121,2230361;943999,2234546;944753,2232873;980940,2234546;986971,2235383;1042759,2235383;1083469,2237057;1131717,2232873;1137749,2232873;1140011,2239568;1187505,2232873;1219169,2224503;1237262,2221156;1248571,2219482;1273449,2212787;1293804,2207765;1314159,2201907;1351495,2194733;1356377,2192701;1317175,2200233;1296819,2206091;1276465,2211113;1251586,2217808;1240278,2219482;1222185,2222830;1173182,2227851;1140011,2231199;1133979,2231199;1085731,2235383;1045021,2233709;989233,2233709;983202,2232873;959832,2221992;947015,2231199;946983,2231271;957569,2223666;980940,2234546;944754,2232872;945039,2232667;921383,2228688;893489,2221992;869365,2216134;847502,2211949;827147,2207765;744973,2184332;703509,2170941;691447,2159225;663553,2153366;622089,2129932;610027,2130770;567055,2106499;559516,2091435;561024,2090598;587410,2106499;613796,2122401;621335,2117379;590426,2094782;564794,2082229;529361,2059632;499205,2037872;451710,2015276;433617,1998538;437386,1996864;455479,2002722;417785,1959203;396676,1939955;377075,1920705;352197,1898109;316010,1853752;313528,1845138;306209,1837014;281332,1806886;278316,1791821;268515,1776757;267348,1774725;255699,1765877;233082,1729890;220266,1696414;218758,1696414;201419,1659590;184834,1622766;167494,1580084;151663,1536564;167494,1565856;183326,1602680;188603,1622766;190783,1626316;188099,1610822;181098,1596717;169702,1568269;156185,1543259;139600,1493044;125392,1441573;120724,1426563;100402,1336513;91415,1271141;91351,1272938;92105,1286328;95874,1317294;100397,1349097;92859,1321478;87582,1286328;81551,1286328;77781,1254526;72504,1234440;67981,1215192;55164,1200127;51395,1200127;47625,1179204;46117,1152423;49133,1114762;50641,1101372;53208,1092187;51960,1071243;53656,1040277;56672,1034001;56672,1030234;50641,1042788;45364,1034419;35563,1019355;33773,1007429;33302,1008475;30286,1041951;28024,1075427;25763,1101372;25763,1154933;26516,1182552;28024,1210169;21239,1236114;19732,1236114;15208,1185899;15208,1134011;18977,1093839;25760,1101368;19732,1093003;18224,1062874;19732,1016844;20485,1004291;22747,983367;31794,945707;36301,920688;34809,914741;29532,948217;20485,985879;18224,1006801;17470,1019355;15962,1065384;17470,1095513;13701,1135685;13701,1187573;18224,1237788;19732,1237788;29532,1285492;34809,1324826;46117,1364998;63928,1451383;65483,1467938;68735,1467938;85320,1512294;91352,1534891;80043,1515641;67981,1485513;67227,1493882;60668,1471311;55918,1472122;50641,1452874;32547,1406843;21239,1365835;20485,1331521;15208,1291350;11439,1251178;3146,1221887;8423,1066222;13701,1026050;9177,1004291;18224,944033;20485,929805;26516,881264;42348,846114;38579,893819;42347,885642;44610,866096;45364,844440;52149,816822;62703,774977;75519,732295;76480,731095;82305,697145;90597,672874;100398,652788;119999,610943;135831,573282;158447,524741;175033,503818;188603,474527;199912,456115;211974,449420;214989,444398;227052,417617;250422,387488;251058,400081;249353,405374;273792,377445;285854,359871;301686,343133;303050,344815;302440,343969;322042,322209;341643,302124;362752,277016;392153,252746;423816,226802;442748,212140;455479,199183;478096,184119;502221,169892;505414,168069;513624,159117;527099,148132;541895,139763;552361,137089;554239,135578;759296,43518;766904,41682;787944,33475;802457,30232;810024,30161;812823,29291;984709,4184;1033524,3975;1085731,5021;1086703,5830;1112117,2510;1135487,6694;1158858,11716;1170916,14759;1158104,10879;1134733,5858;1111363,1674;11113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5" o:spid="_x0000_s1029" style="position:absolute;left:24688;top:5067;width:40728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" fillcolor="#2c567a [3204]" stroked="f" strokeweight="2pt"/>
              <v:shape id="Forma Liv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Pr="00796B24">
      <w:rPr>
        <w:noProof/>
        <w:lang w:val="pt-BR" w:bidi="pt-BR"/>
      </w:rPr>
      <w:t xml:space="preserve"> </w:t>
    </w:r>
    <w:r>
      <w:rPr>
        <w:noProof/>
      </w:rPr>
      <w:drawing>
        <wp:inline distT="0" distB="0" distL="0" distR="0" wp14:anchorId="0C5FBD29" wp14:editId="4FE895FA">
          <wp:extent cx="2333502" cy="766445"/>
          <wp:effectExtent l="0" t="0" r="0" b="0"/>
          <wp:docPr id="12" name="Imagem 12" descr="Text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EF9AAFAC-E0F5-46C1-A5C9-6D8EAE01A40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Texto&#10;&#10;Descrição gerada automaticamente">
                    <a:extLst>
                      <a:ext uri="{FF2B5EF4-FFF2-40B4-BE49-F238E27FC236}">
                        <a16:creationId xmlns:a16="http://schemas.microsoft.com/office/drawing/2014/main" id="{EF9AAFAC-E0F5-46C1-A5C9-6D8EAE01A404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423" cy="794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F106A8" w14:textId="77777777" w:rsidR="00BD0190" w:rsidRPr="00796B24" w:rsidRDefault="00BD0190" w:rsidP="00BD0190">
    <w:pPr>
      <w:pStyle w:val="Cabealho"/>
      <w:rPr>
        <w:lang w:val="pt-BR"/>
      </w:rPr>
    </w:pPr>
  </w:p>
  <w:p w14:paraId="4A993146" w14:textId="77777777" w:rsidR="00BD0190" w:rsidRDefault="00BD019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erad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1A7380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5F171F1"/>
    <w:multiLevelType w:val="hybridMultilevel"/>
    <w:tmpl w:val="D0DE7FBE"/>
    <w:lvl w:ilvl="0" w:tplc="BDD4F1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0210B2"/>
    <w:multiLevelType w:val="hybridMultilevel"/>
    <w:tmpl w:val="3F1EDF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Numerad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erad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4C255E19"/>
    <w:multiLevelType w:val="hybridMultilevel"/>
    <w:tmpl w:val="3F1EDF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504BD9"/>
    <w:multiLevelType w:val="hybridMultilevel"/>
    <w:tmpl w:val="3B72C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582C6067"/>
    <w:multiLevelType w:val="hybridMultilevel"/>
    <w:tmpl w:val="3F1EDF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68C10718"/>
    <w:multiLevelType w:val="multilevel"/>
    <w:tmpl w:val="04090023"/>
    <w:styleLink w:val="Artigoseo"/>
    <w:lvl w:ilvl="0">
      <w:start w:val="1"/>
      <w:numFmt w:val="upperRoman"/>
      <w:lvlText w:val="Artig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69BF0DE8"/>
    <w:multiLevelType w:val="multilevel"/>
    <w:tmpl w:val="5942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921323A"/>
    <w:multiLevelType w:val="hybridMultilevel"/>
    <w:tmpl w:val="3014B564"/>
    <w:lvl w:ilvl="0" w:tplc="BDD4F1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5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41"/>
  </w:num>
  <w:num w:numId="2">
    <w:abstractNumId w:val="20"/>
  </w:num>
  <w:num w:numId="3">
    <w:abstractNumId w:val="21"/>
  </w:num>
  <w:num w:numId="4">
    <w:abstractNumId w:val="12"/>
  </w:num>
  <w:num w:numId="5">
    <w:abstractNumId w:val="4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9"/>
  </w:num>
  <w:num w:numId="18">
    <w:abstractNumId w:val="17"/>
  </w:num>
  <w:num w:numId="19">
    <w:abstractNumId w:val="16"/>
  </w:num>
  <w:num w:numId="20">
    <w:abstractNumId w:val="15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6"/>
  </w:num>
  <w:num w:numId="26">
    <w:abstractNumId w:val="11"/>
  </w:num>
  <w:num w:numId="27">
    <w:abstractNumId w:val="24"/>
  </w:num>
  <w:num w:numId="28">
    <w:abstractNumId w:val="11"/>
  </w:num>
  <w:num w:numId="29">
    <w:abstractNumId w:val="35"/>
  </w:num>
  <w:num w:numId="30">
    <w:abstractNumId w:val="26"/>
  </w:num>
  <w:num w:numId="31">
    <w:abstractNumId w:val="45"/>
  </w:num>
  <w:num w:numId="32">
    <w:abstractNumId w:val="38"/>
  </w:num>
  <w:num w:numId="33">
    <w:abstractNumId w:val="18"/>
  </w:num>
  <w:num w:numId="34">
    <w:abstractNumId w:val="28"/>
  </w:num>
  <w:num w:numId="35">
    <w:abstractNumId w:val="10"/>
  </w:num>
  <w:num w:numId="36">
    <w:abstractNumId w:val="29"/>
  </w:num>
  <w:num w:numId="37">
    <w:abstractNumId w:val="32"/>
  </w:num>
  <w:num w:numId="38">
    <w:abstractNumId w:val="27"/>
  </w:num>
  <w:num w:numId="39">
    <w:abstractNumId w:val="44"/>
  </w:num>
  <w:num w:numId="40">
    <w:abstractNumId w:val="30"/>
  </w:num>
  <w:num w:numId="41">
    <w:abstractNumId w:val="22"/>
  </w:num>
  <w:num w:numId="42">
    <w:abstractNumId w:val="31"/>
  </w:num>
  <w:num w:numId="43">
    <w:abstractNumId w:val="39"/>
  </w:num>
  <w:num w:numId="44">
    <w:abstractNumId w:val="43"/>
  </w:num>
  <w:num w:numId="45">
    <w:abstractNumId w:val="14"/>
  </w:num>
  <w:num w:numId="46">
    <w:abstractNumId w:val="40"/>
  </w:num>
  <w:num w:numId="47">
    <w:abstractNumId w:val="37"/>
  </w:num>
  <w:num w:numId="48">
    <w:abstractNumId w:val="34"/>
  </w:num>
  <w:num w:numId="49">
    <w:abstractNumId w:val="25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217"/>
    <w:rsid w:val="00002E0C"/>
    <w:rsid w:val="0000418E"/>
    <w:rsid w:val="00015440"/>
    <w:rsid w:val="00016839"/>
    <w:rsid w:val="00016C6F"/>
    <w:rsid w:val="00042FB3"/>
    <w:rsid w:val="00042FD2"/>
    <w:rsid w:val="000463D6"/>
    <w:rsid w:val="00055973"/>
    <w:rsid w:val="00057671"/>
    <w:rsid w:val="00066754"/>
    <w:rsid w:val="00084752"/>
    <w:rsid w:val="00086540"/>
    <w:rsid w:val="000A324B"/>
    <w:rsid w:val="000A7A4D"/>
    <w:rsid w:val="000B48A6"/>
    <w:rsid w:val="000D445D"/>
    <w:rsid w:val="000D479D"/>
    <w:rsid w:val="000D5C19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2B76"/>
    <w:rsid w:val="00193653"/>
    <w:rsid w:val="00197936"/>
    <w:rsid w:val="001C329C"/>
    <w:rsid w:val="001D15D7"/>
    <w:rsid w:val="001D3DD4"/>
    <w:rsid w:val="001E286F"/>
    <w:rsid w:val="001E7D29"/>
    <w:rsid w:val="001F4455"/>
    <w:rsid w:val="00227312"/>
    <w:rsid w:val="002404F5"/>
    <w:rsid w:val="00264850"/>
    <w:rsid w:val="00270D66"/>
    <w:rsid w:val="00275260"/>
    <w:rsid w:val="00276FA1"/>
    <w:rsid w:val="00285B87"/>
    <w:rsid w:val="00291B4A"/>
    <w:rsid w:val="002B0269"/>
    <w:rsid w:val="002C114C"/>
    <w:rsid w:val="002C35FB"/>
    <w:rsid w:val="002C3D7E"/>
    <w:rsid w:val="002C52E9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588"/>
    <w:rsid w:val="00361DEE"/>
    <w:rsid w:val="003622FB"/>
    <w:rsid w:val="0039377B"/>
    <w:rsid w:val="00394EF4"/>
    <w:rsid w:val="003A503F"/>
    <w:rsid w:val="003B657D"/>
    <w:rsid w:val="003D4497"/>
    <w:rsid w:val="003D7C9A"/>
    <w:rsid w:val="003E5EB5"/>
    <w:rsid w:val="003F1BF1"/>
    <w:rsid w:val="00405C0D"/>
    <w:rsid w:val="00407ED8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7217"/>
    <w:rsid w:val="00500DD1"/>
    <w:rsid w:val="00521AE3"/>
    <w:rsid w:val="00524B60"/>
    <w:rsid w:val="00535B54"/>
    <w:rsid w:val="005524C7"/>
    <w:rsid w:val="00554276"/>
    <w:rsid w:val="00564D17"/>
    <w:rsid w:val="00567050"/>
    <w:rsid w:val="00570173"/>
    <w:rsid w:val="005731D2"/>
    <w:rsid w:val="0057719B"/>
    <w:rsid w:val="00584A70"/>
    <w:rsid w:val="00594CB9"/>
    <w:rsid w:val="005A6B8F"/>
    <w:rsid w:val="005A7E5C"/>
    <w:rsid w:val="005D3902"/>
    <w:rsid w:val="005D4709"/>
    <w:rsid w:val="005E0ED9"/>
    <w:rsid w:val="00612707"/>
    <w:rsid w:val="00614BA4"/>
    <w:rsid w:val="00616B41"/>
    <w:rsid w:val="00620AE8"/>
    <w:rsid w:val="00637A82"/>
    <w:rsid w:val="00641DC7"/>
    <w:rsid w:val="0064628C"/>
    <w:rsid w:val="0065214E"/>
    <w:rsid w:val="00655EE2"/>
    <w:rsid w:val="00660FF1"/>
    <w:rsid w:val="006771EF"/>
    <w:rsid w:val="00680296"/>
    <w:rsid w:val="006807E7"/>
    <w:rsid w:val="006853BC"/>
    <w:rsid w:val="00686E45"/>
    <w:rsid w:val="00687389"/>
    <w:rsid w:val="00691FD2"/>
    <w:rsid w:val="006928C1"/>
    <w:rsid w:val="006966F9"/>
    <w:rsid w:val="006B1B62"/>
    <w:rsid w:val="006B2E82"/>
    <w:rsid w:val="006D37FD"/>
    <w:rsid w:val="006D5463"/>
    <w:rsid w:val="006D6824"/>
    <w:rsid w:val="006E015E"/>
    <w:rsid w:val="006F03D4"/>
    <w:rsid w:val="00700B1F"/>
    <w:rsid w:val="007062AE"/>
    <w:rsid w:val="00712996"/>
    <w:rsid w:val="007257E9"/>
    <w:rsid w:val="0073307F"/>
    <w:rsid w:val="00740105"/>
    <w:rsid w:val="00742B13"/>
    <w:rsid w:val="00744B1E"/>
    <w:rsid w:val="00756D9C"/>
    <w:rsid w:val="007619BD"/>
    <w:rsid w:val="00771C24"/>
    <w:rsid w:val="007729B8"/>
    <w:rsid w:val="007811E0"/>
    <w:rsid w:val="00781863"/>
    <w:rsid w:val="00792701"/>
    <w:rsid w:val="00796B24"/>
    <w:rsid w:val="007B2549"/>
    <w:rsid w:val="007C6B47"/>
    <w:rsid w:val="007D307A"/>
    <w:rsid w:val="007D5836"/>
    <w:rsid w:val="007F1E7F"/>
    <w:rsid w:val="007F34A4"/>
    <w:rsid w:val="007F4F40"/>
    <w:rsid w:val="0081077D"/>
    <w:rsid w:val="00812880"/>
    <w:rsid w:val="00813CBB"/>
    <w:rsid w:val="00815563"/>
    <w:rsid w:val="008240DA"/>
    <w:rsid w:val="00825B23"/>
    <w:rsid w:val="008429E5"/>
    <w:rsid w:val="00850B45"/>
    <w:rsid w:val="0085555F"/>
    <w:rsid w:val="00863BD4"/>
    <w:rsid w:val="00863E6E"/>
    <w:rsid w:val="00867EA4"/>
    <w:rsid w:val="00880C14"/>
    <w:rsid w:val="00881248"/>
    <w:rsid w:val="0089433A"/>
    <w:rsid w:val="00896213"/>
    <w:rsid w:val="00897D88"/>
    <w:rsid w:val="008A0319"/>
    <w:rsid w:val="008A38D2"/>
    <w:rsid w:val="008B0A70"/>
    <w:rsid w:val="008B7695"/>
    <w:rsid w:val="008C3E38"/>
    <w:rsid w:val="008C5500"/>
    <w:rsid w:val="008D43E9"/>
    <w:rsid w:val="008E3C0E"/>
    <w:rsid w:val="008E3C8E"/>
    <w:rsid w:val="008E421A"/>
    <w:rsid w:val="008E476B"/>
    <w:rsid w:val="008F0F63"/>
    <w:rsid w:val="00922A60"/>
    <w:rsid w:val="00924EF7"/>
    <w:rsid w:val="00926806"/>
    <w:rsid w:val="00927C63"/>
    <w:rsid w:val="00932D04"/>
    <w:rsid w:val="00932F50"/>
    <w:rsid w:val="0094637B"/>
    <w:rsid w:val="00952E86"/>
    <w:rsid w:val="00955A78"/>
    <w:rsid w:val="009651CE"/>
    <w:rsid w:val="0097666F"/>
    <w:rsid w:val="0097773A"/>
    <w:rsid w:val="009921B8"/>
    <w:rsid w:val="0099515C"/>
    <w:rsid w:val="00997CE2"/>
    <w:rsid w:val="009A2976"/>
    <w:rsid w:val="009A61CB"/>
    <w:rsid w:val="009A6621"/>
    <w:rsid w:val="009B043C"/>
    <w:rsid w:val="009B141F"/>
    <w:rsid w:val="009B1E35"/>
    <w:rsid w:val="009D4984"/>
    <w:rsid w:val="009D6901"/>
    <w:rsid w:val="009E5498"/>
    <w:rsid w:val="009E712D"/>
    <w:rsid w:val="009F4E19"/>
    <w:rsid w:val="00A0311B"/>
    <w:rsid w:val="00A07662"/>
    <w:rsid w:val="00A14422"/>
    <w:rsid w:val="00A21B71"/>
    <w:rsid w:val="00A25111"/>
    <w:rsid w:val="00A330C7"/>
    <w:rsid w:val="00A3439E"/>
    <w:rsid w:val="00A36149"/>
    <w:rsid w:val="00A37F9E"/>
    <w:rsid w:val="00A40085"/>
    <w:rsid w:val="00A47DF6"/>
    <w:rsid w:val="00A60E11"/>
    <w:rsid w:val="00A637D7"/>
    <w:rsid w:val="00A63D35"/>
    <w:rsid w:val="00A735DC"/>
    <w:rsid w:val="00A84695"/>
    <w:rsid w:val="00A9231C"/>
    <w:rsid w:val="00A976B6"/>
    <w:rsid w:val="00AA1051"/>
    <w:rsid w:val="00AA2532"/>
    <w:rsid w:val="00AA702D"/>
    <w:rsid w:val="00AE1F88"/>
    <w:rsid w:val="00AE20AD"/>
    <w:rsid w:val="00AE361F"/>
    <w:rsid w:val="00AE5370"/>
    <w:rsid w:val="00AF1A52"/>
    <w:rsid w:val="00AF563D"/>
    <w:rsid w:val="00B0508C"/>
    <w:rsid w:val="00B122D3"/>
    <w:rsid w:val="00B20C1F"/>
    <w:rsid w:val="00B247A9"/>
    <w:rsid w:val="00B2497F"/>
    <w:rsid w:val="00B275E0"/>
    <w:rsid w:val="00B30368"/>
    <w:rsid w:val="00B435B5"/>
    <w:rsid w:val="00B565D8"/>
    <w:rsid w:val="00B5779A"/>
    <w:rsid w:val="00B6117D"/>
    <w:rsid w:val="00B63E8A"/>
    <w:rsid w:val="00B64466"/>
    <w:rsid w:val="00B64D24"/>
    <w:rsid w:val="00B7147D"/>
    <w:rsid w:val="00B72BBB"/>
    <w:rsid w:val="00B75CFC"/>
    <w:rsid w:val="00B76AB4"/>
    <w:rsid w:val="00B813BB"/>
    <w:rsid w:val="00B853F9"/>
    <w:rsid w:val="00B87125"/>
    <w:rsid w:val="00B92231"/>
    <w:rsid w:val="00B95DBB"/>
    <w:rsid w:val="00B97A47"/>
    <w:rsid w:val="00BA2CE6"/>
    <w:rsid w:val="00BB018B"/>
    <w:rsid w:val="00BB5791"/>
    <w:rsid w:val="00BC36C3"/>
    <w:rsid w:val="00BC37E3"/>
    <w:rsid w:val="00BC5CB8"/>
    <w:rsid w:val="00BD0190"/>
    <w:rsid w:val="00BD1747"/>
    <w:rsid w:val="00BD1B3B"/>
    <w:rsid w:val="00BD2B06"/>
    <w:rsid w:val="00BD3B53"/>
    <w:rsid w:val="00BE2FFB"/>
    <w:rsid w:val="00BF68C7"/>
    <w:rsid w:val="00BF6CB4"/>
    <w:rsid w:val="00C00194"/>
    <w:rsid w:val="00C02778"/>
    <w:rsid w:val="00C14973"/>
    <w:rsid w:val="00C1643D"/>
    <w:rsid w:val="00C261A9"/>
    <w:rsid w:val="00C314BE"/>
    <w:rsid w:val="00C33C5D"/>
    <w:rsid w:val="00C42793"/>
    <w:rsid w:val="00C47362"/>
    <w:rsid w:val="00C601ED"/>
    <w:rsid w:val="00C70EB7"/>
    <w:rsid w:val="00C7624A"/>
    <w:rsid w:val="00C8234D"/>
    <w:rsid w:val="00CA69D5"/>
    <w:rsid w:val="00CC27EC"/>
    <w:rsid w:val="00CD4CE6"/>
    <w:rsid w:val="00CE413A"/>
    <w:rsid w:val="00CE5A5C"/>
    <w:rsid w:val="00CF368C"/>
    <w:rsid w:val="00D2509A"/>
    <w:rsid w:val="00D31AB7"/>
    <w:rsid w:val="00D50D23"/>
    <w:rsid w:val="00D512BB"/>
    <w:rsid w:val="00D53571"/>
    <w:rsid w:val="00D7068F"/>
    <w:rsid w:val="00D87431"/>
    <w:rsid w:val="00D87C9E"/>
    <w:rsid w:val="00D94EF4"/>
    <w:rsid w:val="00DA3B1A"/>
    <w:rsid w:val="00DB5297"/>
    <w:rsid w:val="00DC6078"/>
    <w:rsid w:val="00DC79AD"/>
    <w:rsid w:val="00DD2075"/>
    <w:rsid w:val="00DD73B4"/>
    <w:rsid w:val="00DE01D4"/>
    <w:rsid w:val="00DE7C9D"/>
    <w:rsid w:val="00DF2868"/>
    <w:rsid w:val="00DF7B22"/>
    <w:rsid w:val="00E12B66"/>
    <w:rsid w:val="00E3272E"/>
    <w:rsid w:val="00E557A0"/>
    <w:rsid w:val="00E611C8"/>
    <w:rsid w:val="00E70676"/>
    <w:rsid w:val="00E94407"/>
    <w:rsid w:val="00EF6435"/>
    <w:rsid w:val="00F10F6B"/>
    <w:rsid w:val="00F23697"/>
    <w:rsid w:val="00F33B55"/>
    <w:rsid w:val="00F36BB7"/>
    <w:rsid w:val="00F66DCA"/>
    <w:rsid w:val="00F72F57"/>
    <w:rsid w:val="00F87EAA"/>
    <w:rsid w:val="00F92B25"/>
    <w:rsid w:val="00F945C6"/>
    <w:rsid w:val="00FA1276"/>
    <w:rsid w:val="00FA7DB4"/>
    <w:rsid w:val="00FB2EE9"/>
    <w:rsid w:val="00FB3809"/>
    <w:rsid w:val="00FD6CAB"/>
    <w:rsid w:val="00FD78AA"/>
    <w:rsid w:val="00FE3852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6445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pt-PT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B24"/>
    <w:rPr>
      <w:rFonts w:ascii="Calibri" w:hAnsi="Calibri" w:cs="Calibri"/>
    </w:rPr>
  </w:style>
  <w:style w:type="paragraph" w:styleId="Ttulo1">
    <w:name w:val="heading 1"/>
    <w:basedOn w:val="Normal"/>
    <w:uiPriority w:val="9"/>
    <w:qFormat/>
    <w:rsid w:val="00796B24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796B24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796B2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796B24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796B24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Ttulo6">
    <w:name w:val="heading 6"/>
    <w:basedOn w:val="Normal"/>
    <w:link w:val="Ttulo6Char"/>
    <w:uiPriority w:val="9"/>
    <w:semiHidden/>
    <w:unhideWhenUsed/>
    <w:qFormat/>
    <w:rsid w:val="00796B24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Ttulo7">
    <w:name w:val="heading 7"/>
    <w:basedOn w:val="Normal"/>
    <w:link w:val="Ttulo7Char"/>
    <w:uiPriority w:val="9"/>
    <w:semiHidden/>
    <w:unhideWhenUsed/>
    <w:qFormat/>
    <w:rsid w:val="00796B24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Ttulo8">
    <w:name w:val="heading 8"/>
    <w:basedOn w:val="Normal"/>
    <w:link w:val="Ttulo8Char"/>
    <w:uiPriority w:val="9"/>
    <w:semiHidden/>
    <w:unhideWhenUsed/>
    <w:qFormat/>
    <w:rsid w:val="00796B24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har"/>
    <w:uiPriority w:val="9"/>
    <w:semiHidden/>
    <w:unhideWhenUsed/>
    <w:qFormat/>
    <w:rsid w:val="00796B24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umerada">
    <w:name w:val="List Number"/>
    <w:basedOn w:val="Normal"/>
    <w:uiPriority w:val="99"/>
    <w:qFormat/>
    <w:rsid w:val="00796B24"/>
    <w:pPr>
      <w:numPr>
        <w:numId w:val="40"/>
      </w:numPr>
      <w:spacing w:before="0" w:after="200"/>
    </w:pPr>
  </w:style>
  <w:style w:type="character" w:styleId="TextodoEspaoReservado">
    <w:name w:val="Placeholder Text"/>
    <w:basedOn w:val="Fontepargpadro"/>
    <w:uiPriority w:val="99"/>
    <w:semiHidden/>
    <w:rsid w:val="00796B24"/>
    <w:rPr>
      <w:rFonts w:ascii="Times New Roman" w:hAnsi="Times New Roman" w:cs="Times New Roman"/>
      <w:color w:val="595959" w:themeColor="text1" w:themeTint="A6"/>
    </w:rPr>
  </w:style>
  <w:style w:type="table" w:customStyle="1" w:styleId="Tabeladasatasdereunio">
    <w:name w:val="Tabela das atas de reunião"/>
    <w:basedOn w:val="Tabelanormal"/>
    <w:uiPriority w:val="99"/>
    <w:rsid w:val="00796B24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96B2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6B24"/>
    <w:rPr>
      <w:rFonts w:ascii="Tahoma" w:hAnsi="Tahoma" w:cs="Tahoma"/>
      <w:sz w:val="22"/>
      <w:szCs w:val="16"/>
    </w:rPr>
  </w:style>
  <w:style w:type="paragraph" w:styleId="Commarcadores">
    <w:name w:val="List Bullet"/>
    <w:basedOn w:val="Normal"/>
    <w:uiPriority w:val="13"/>
    <w:semiHidden/>
    <w:rsid w:val="00796B24"/>
    <w:pPr>
      <w:numPr>
        <w:numId w:val="6"/>
      </w:numPr>
      <w:contextualSpacing/>
    </w:pPr>
    <w:rPr>
      <w:b/>
    </w:rPr>
  </w:style>
  <w:style w:type="character" w:customStyle="1" w:styleId="Ttulo4Char">
    <w:name w:val="Título 4 Char"/>
    <w:basedOn w:val="Fontepargpadro"/>
    <w:link w:val="Ttulo4"/>
    <w:uiPriority w:val="9"/>
    <w:semiHidden/>
    <w:rsid w:val="00796B24"/>
    <w:rPr>
      <w:rFonts w:ascii="Arial" w:eastAsiaTheme="majorEastAsia" w:hAnsi="Arial" w:cs="Arial"/>
      <w:i/>
      <w:iCs/>
      <w:color w:val="21405B" w:themeColor="accent1" w:themeShade="BF"/>
    </w:rPr>
  </w:style>
  <w:style w:type="character" w:styleId="nfase">
    <w:name w:val="Emphasis"/>
    <w:basedOn w:val="Fontepargpadro"/>
    <w:uiPriority w:val="20"/>
    <w:qFormat/>
    <w:rsid w:val="00796B2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96B24"/>
    <w:rPr>
      <w:rFonts w:ascii="Arial" w:eastAsiaTheme="majorEastAsia" w:hAnsi="Arial" w:cs="Arial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96B24"/>
    <w:rPr>
      <w:rFonts w:ascii="Arial" w:eastAsiaTheme="majorEastAsia" w:hAnsi="Arial" w:cs="Arial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96B24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96B2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96B2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har"/>
    <w:uiPriority w:val="10"/>
    <w:semiHidden/>
    <w:unhideWhenUsed/>
    <w:qFormat/>
    <w:rsid w:val="00796B2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796B2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har"/>
    <w:uiPriority w:val="11"/>
    <w:semiHidden/>
    <w:unhideWhenUsed/>
    <w:qFormat/>
    <w:rsid w:val="00796B2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796B2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796B24"/>
    <w:rPr>
      <w:rFonts w:ascii="Times New Roman" w:hAnsi="Times New Roman" w:cs="Times New Roman"/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semiHidden/>
    <w:unhideWhenUsed/>
    <w:qFormat/>
    <w:rsid w:val="00796B24"/>
    <w:rPr>
      <w:rFonts w:ascii="Times New Roman" w:hAnsi="Times New Roman" w:cs="Times New Roman"/>
      <w:i/>
      <w:iCs/>
      <w:color w:val="21405B" w:themeColor="accent1" w:themeShade="BF"/>
    </w:rPr>
  </w:style>
  <w:style w:type="character" w:styleId="Forte">
    <w:name w:val="Strong"/>
    <w:basedOn w:val="Fontepargpadro"/>
    <w:uiPriority w:val="22"/>
    <w:qFormat/>
    <w:rsid w:val="00796B24"/>
    <w:rPr>
      <w:rFonts w:ascii="Calibri" w:hAnsi="Calibri" w:cs="Calibri"/>
      <w:b/>
      <w:bCs/>
    </w:rPr>
  </w:style>
  <w:style w:type="paragraph" w:styleId="Citao">
    <w:name w:val="Quote"/>
    <w:basedOn w:val="Normal"/>
    <w:link w:val="CitaoChar"/>
    <w:uiPriority w:val="29"/>
    <w:semiHidden/>
    <w:unhideWhenUsed/>
    <w:qFormat/>
    <w:rsid w:val="00796B2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796B24"/>
    <w:rPr>
      <w:rFonts w:ascii="Calibri" w:hAnsi="Calibri" w:cs="Calibri"/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796B2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796B24"/>
    <w:rPr>
      <w:rFonts w:ascii="Calibri" w:hAnsi="Calibri" w:cs="Calibri"/>
      <w:i/>
      <w:iCs/>
      <w:color w:val="21405B" w:themeColor="accent1" w:themeShade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796B2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796B24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tulodoLivro">
    <w:name w:val="Book Title"/>
    <w:basedOn w:val="Fontepargpadro"/>
    <w:uiPriority w:val="33"/>
    <w:semiHidden/>
    <w:unhideWhenUsed/>
    <w:qFormat/>
    <w:rsid w:val="00796B24"/>
    <w:rPr>
      <w:rFonts w:ascii="Times New Roman" w:hAnsi="Times New Roman" w:cs="Times New Roman"/>
      <w:b/>
      <w:bCs/>
      <w:i/>
      <w:iCs/>
      <w:spacing w:val="0"/>
    </w:rPr>
  </w:style>
  <w:style w:type="paragraph" w:styleId="PargrafodaLista">
    <w:name w:val="List Paragraph"/>
    <w:basedOn w:val="Normal"/>
    <w:uiPriority w:val="34"/>
    <w:unhideWhenUsed/>
    <w:qFormat/>
    <w:rsid w:val="00796B24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796B2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796B24"/>
  </w:style>
  <w:style w:type="paragraph" w:styleId="Sumrio1">
    <w:name w:val="toc 1"/>
    <w:basedOn w:val="Normal"/>
    <w:next w:val="Normal"/>
    <w:autoRedefine/>
    <w:uiPriority w:val="39"/>
    <w:semiHidden/>
    <w:unhideWhenUsed/>
    <w:rsid w:val="00796B24"/>
    <w:pPr>
      <w:spacing w:after="10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796B24"/>
    <w:pPr>
      <w:spacing w:after="100"/>
      <w:ind w:left="1920"/>
    </w:pPr>
  </w:style>
  <w:style w:type="paragraph" w:styleId="CabealhodoSumrio">
    <w:name w:val="TOC Heading"/>
    <w:basedOn w:val="Ttulo1"/>
    <w:next w:val="Ttulo1"/>
    <w:uiPriority w:val="39"/>
    <w:semiHidden/>
    <w:unhideWhenUsed/>
    <w:qFormat/>
    <w:rsid w:val="00796B24"/>
    <w:pPr>
      <w:framePr w:wrap="around" w:vAnchor="text" w:hAnchor="text" w:y="1"/>
    </w:pPr>
    <w:rPr>
      <w:rFonts w:eastAsiaTheme="majorEastAsia"/>
      <w:bCs w:val="0"/>
    </w:rPr>
  </w:style>
  <w:style w:type="paragraph" w:styleId="Textoembloco">
    <w:name w:val="Block Text"/>
    <w:basedOn w:val="Normal"/>
    <w:uiPriority w:val="99"/>
    <w:semiHidden/>
    <w:unhideWhenUsed/>
    <w:rsid w:val="00796B24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96B24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96B24"/>
    <w:rPr>
      <w:rFonts w:ascii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96B24"/>
    <w:pPr>
      <w:spacing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96B24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796B24"/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96B24"/>
    <w:rPr>
      <w:rFonts w:ascii="Calibri" w:hAnsi="Calibri" w:cs="Calibri"/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796B24"/>
    <w:pPr>
      <w:ind w:left="283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796B24"/>
    <w:rPr>
      <w:rFonts w:ascii="Calibri" w:hAnsi="Calibri" w:cs="Calibri"/>
      <w:sz w:val="22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796B24"/>
    <w:rPr>
      <w:rFonts w:ascii="Times New Roman" w:hAnsi="Times New Roman" w:cs="Times New Roman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6B24"/>
    <w:pPr>
      <w:spacing w:line="240" w:lineRule="auto"/>
    </w:pPr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6B24"/>
    <w:rPr>
      <w:rFonts w:ascii="Calibri" w:hAnsi="Calibri" w:cs="Calibri"/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6B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6B24"/>
    <w:rPr>
      <w:rFonts w:ascii="Calibri" w:hAnsi="Calibri" w:cs="Calibri"/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96B2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96B24"/>
    <w:rPr>
      <w:rFonts w:ascii="Segoe UI" w:hAnsi="Segoe UI" w:cs="Segoe UI"/>
      <w:sz w:val="22"/>
      <w:szCs w:val="16"/>
    </w:rPr>
  </w:style>
  <w:style w:type="character" w:styleId="Refdenotadefim">
    <w:name w:val="endnote reference"/>
    <w:basedOn w:val="Fontepargpadro"/>
    <w:uiPriority w:val="99"/>
    <w:semiHidden/>
    <w:unhideWhenUsed/>
    <w:rsid w:val="00796B24"/>
    <w:rPr>
      <w:rFonts w:ascii="Times New Roman" w:hAnsi="Times New Roman"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96B24"/>
    <w:pPr>
      <w:spacing w:after="0" w:line="240" w:lineRule="auto"/>
    </w:pPr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96B24"/>
    <w:rPr>
      <w:rFonts w:ascii="Calibri" w:hAnsi="Calibri" w:cs="Calibri"/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rsid w:val="00796B2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linkVisitado">
    <w:name w:val="FollowedHyperlink"/>
    <w:basedOn w:val="Fontepargpadro"/>
    <w:uiPriority w:val="99"/>
    <w:semiHidden/>
    <w:unhideWhenUsed/>
    <w:rsid w:val="00796B24"/>
    <w:rPr>
      <w:rFonts w:ascii="Times New Roman" w:hAnsi="Times New Roman" w:cs="Times New Roman"/>
      <w:color w:val="954F72" w:themeColor="followedHyperlink"/>
      <w:u w:val="single"/>
    </w:rPr>
  </w:style>
  <w:style w:type="paragraph" w:styleId="Rodap">
    <w:name w:val="footer"/>
    <w:basedOn w:val="Normal"/>
    <w:link w:val="RodapChar"/>
    <w:uiPriority w:val="99"/>
    <w:rsid w:val="00796B24"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6B24"/>
    <w:rPr>
      <w:rFonts w:ascii="Calibri" w:hAnsi="Calibri" w:cs="Calibri"/>
    </w:rPr>
  </w:style>
  <w:style w:type="character" w:styleId="Refdenotaderodap">
    <w:name w:val="footnote reference"/>
    <w:basedOn w:val="Fontepargpadro"/>
    <w:uiPriority w:val="99"/>
    <w:semiHidden/>
    <w:unhideWhenUsed/>
    <w:rsid w:val="00796B24"/>
    <w:rPr>
      <w:rFonts w:ascii="Times New Roman" w:hAnsi="Times New Roman"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96B24"/>
    <w:pPr>
      <w:spacing w:after="0" w:line="240" w:lineRule="auto"/>
    </w:pPr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96B24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Fontepargpadro"/>
    <w:uiPriority w:val="99"/>
    <w:semiHidden/>
    <w:unhideWhenUsed/>
    <w:rsid w:val="00796B24"/>
    <w:rPr>
      <w:rFonts w:ascii="Times New Roman" w:hAnsi="Times New Roman" w:cs="Times New Roman"/>
      <w:color w:val="2B579A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796B24"/>
    <w:pPr>
      <w:spacing w:after="0" w:line="240" w:lineRule="auto"/>
    </w:pPr>
    <w:rPr>
      <w:color w:val="2C567A" w:themeColor="accent1"/>
      <w:sz w:val="18"/>
    </w:rPr>
  </w:style>
  <w:style w:type="character" w:customStyle="1" w:styleId="CabealhoChar">
    <w:name w:val="Cabeçalho Char"/>
    <w:basedOn w:val="Fontepargpadro"/>
    <w:link w:val="Cabealho"/>
    <w:uiPriority w:val="99"/>
    <w:rsid w:val="00796B24"/>
    <w:rPr>
      <w:rFonts w:ascii="Calibri" w:hAnsi="Calibri" w:cs="Calibri"/>
      <w:color w:val="2C567A" w:themeColor="accent1"/>
      <w:sz w:val="18"/>
    </w:rPr>
  </w:style>
  <w:style w:type="character" w:styleId="AcrnimoHTML">
    <w:name w:val="HTML Acronym"/>
    <w:basedOn w:val="Fontepargpadro"/>
    <w:uiPriority w:val="99"/>
    <w:semiHidden/>
    <w:unhideWhenUsed/>
    <w:rsid w:val="00796B24"/>
    <w:rPr>
      <w:rFonts w:ascii="Times New Roman" w:hAnsi="Times New Roman" w:cs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00796B24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rsid w:val="00796B24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796B24"/>
    <w:rPr>
      <w:rFonts w:ascii="Times New Roman" w:hAnsi="Times New Roman" w:cs="Times New Roman"/>
      <w:i/>
      <w:iCs/>
    </w:rPr>
  </w:style>
  <w:style w:type="character" w:styleId="CdigoHTML">
    <w:name w:val="HTML Code"/>
    <w:basedOn w:val="Fontepargpadro"/>
    <w:uiPriority w:val="99"/>
    <w:semiHidden/>
    <w:unhideWhenUsed/>
    <w:rsid w:val="00796B24"/>
    <w:rPr>
      <w:rFonts w:ascii="Consolas" w:hAnsi="Consolas" w:cs="Consolas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796B24"/>
    <w:rPr>
      <w:rFonts w:ascii="Times New Roman" w:hAnsi="Times New Roman" w:cs="Times New Roman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796B24"/>
    <w:rPr>
      <w:rFonts w:ascii="Consolas" w:hAnsi="Consolas" w:cs="Times New Roman"/>
      <w:szCs w:val="20"/>
    </w:rPr>
  </w:style>
  <w:style w:type="paragraph" w:styleId="Pr-formataoHTML">
    <w:name w:val="HTML Preformatted"/>
    <w:basedOn w:val="Normal"/>
    <w:link w:val="Pr-formataoHTMLChar"/>
    <w:unhideWhenUsed/>
    <w:rsid w:val="00796B2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96B24"/>
    <w:rPr>
      <w:rFonts w:ascii="Consolas" w:hAnsi="Consolas" w:cs="Calibri"/>
      <w:sz w:val="22"/>
      <w:szCs w:val="20"/>
    </w:rPr>
  </w:style>
  <w:style w:type="character" w:styleId="MquinadeescreverHTML">
    <w:name w:val="HTML Typewriter"/>
    <w:basedOn w:val="Fontepargpadro"/>
    <w:uiPriority w:val="99"/>
    <w:semiHidden/>
    <w:unhideWhenUsed/>
    <w:rsid w:val="00796B24"/>
    <w:rPr>
      <w:rFonts w:ascii="Consolas" w:hAnsi="Consolas" w:cs="Times New Roman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796B24"/>
    <w:rPr>
      <w:rFonts w:ascii="Times New Roman" w:hAnsi="Times New Roman" w:cs="Times New Roman"/>
      <w:i/>
      <w:iCs/>
    </w:rPr>
  </w:style>
  <w:style w:type="character" w:styleId="Hyperlink">
    <w:name w:val="Hyperlink"/>
    <w:basedOn w:val="Fontepargpadro"/>
    <w:uiPriority w:val="99"/>
    <w:unhideWhenUsed/>
    <w:rsid w:val="00796B24"/>
    <w:rPr>
      <w:rFonts w:ascii="Times New Roman" w:hAnsi="Times New Roman" w:cs="Times New Roman"/>
      <w:color w:val="0563C1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24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796B24"/>
    <w:rPr>
      <w:rFonts w:ascii="Arial" w:eastAsiaTheme="majorEastAsia" w:hAnsi="Arial" w:cs="Arial"/>
      <w:b/>
      <w:bCs/>
    </w:rPr>
  </w:style>
  <w:style w:type="character" w:styleId="Nmerodelinha">
    <w:name w:val="line number"/>
    <w:basedOn w:val="Fontepargpadro"/>
    <w:uiPriority w:val="99"/>
    <w:semiHidden/>
    <w:unhideWhenUsed/>
    <w:rsid w:val="00796B24"/>
    <w:rPr>
      <w:rFonts w:ascii="Times New Roman" w:hAnsi="Times New Roman" w:cs="Times New Roman"/>
    </w:rPr>
  </w:style>
  <w:style w:type="paragraph" w:styleId="Textodemacro">
    <w:name w:val="macro"/>
    <w:link w:val="TextodemacroChar"/>
    <w:uiPriority w:val="99"/>
    <w:semiHidden/>
    <w:unhideWhenUsed/>
    <w:rsid w:val="00796B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796B24"/>
    <w:rPr>
      <w:rFonts w:ascii="Consolas" w:hAnsi="Consolas" w:cs="Calibri"/>
      <w:sz w:val="22"/>
      <w:szCs w:val="20"/>
    </w:rPr>
  </w:style>
  <w:style w:type="character" w:customStyle="1" w:styleId="Meno1">
    <w:name w:val="Menção1"/>
    <w:basedOn w:val="Fontepargpadro"/>
    <w:uiPriority w:val="99"/>
    <w:semiHidden/>
    <w:unhideWhenUsed/>
    <w:rsid w:val="00796B24"/>
    <w:rPr>
      <w:rFonts w:ascii="Times New Roman" w:hAnsi="Times New Roman" w:cs="Times New Roman"/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796B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796B24"/>
    <w:rPr>
      <w:rFonts w:ascii="Arial" w:eastAsiaTheme="majorEastAsia" w:hAnsi="Arial" w:cs="Arial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796B24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796B24"/>
    <w:rPr>
      <w:rFonts w:ascii="Calibri" w:hAnsi="Calibri" w:cs="Calibri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796B2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796B24"/>
    <w:rPr>
      <w:rFonts w:ascii="Consolas" w:hAnsi="Consolas" w:cs="Calibri"/>
      <w:sz w:val="22"/>
      <w:szCs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796B24"/>
  </w:style>
  <w:style w:type="character" w:customStyle="1" w:styleId="SaudaoChar">
    <w:name w:val="Saudação Char"/>
    <w:basedOn w:val="Fontepargpadro"/>
    <w:link w:val="Saudao"/>
    <w:uiPriority w:val="99"/>
    <w:semiHidden/>
    <w:rsid w:val="00796B24"/>
    <w:rPr>
      <w:rFonts w:ascii="Calibri" w:hAnsi="Calibri" w:cs="Calibri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796B24"/>
    <w:pPr>
      <w:spacing w:after="0"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796B24"/>
    <w:rPr>
      <w:rFonts w:ascii="Calibri" w:hAnsi="Calibri" w:cs="Calibri"/>
    </w:rPr>
  </w:style>
  <w:style w:type="character" w:customStyle="1" w:styleId="Hiperlinkinteligente">
    <w:name w:val="Hiperlink inteligente"/>
    <w:basedOn w:val="Fontepargpadro"/>
    <w:uiPriority w:val="99"/>
    <w:semiHidden/>
    <w:unhideWhenUsed/>
    <w:rsid w:val="00796B24"/>
    <w:rPr>
      <w:rFonts w:ascii="Times New Roman" w:hAnsi="Times New Roman" w:cs="Times New Roman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96B2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erada2">
    <w:name w:val="List Number 2"/>
    <w:basedOn w:val="Normal"/>
    <w:uiPriority w:val="99"/>
    <w:unhideWhenUsed/>
    <w:qFormat/>
    <w:rsid w:val="00796B24"/>
    <w:pPr>
      <w:numPr>
        <w:ilvl w:val="1"/>
        <w:numId w:val="40"/>
      </w:numPr>
    </w:pPr>
  </w:style>
  <w:style w:type="numbering" w:styleId="111111">
    <w:name w:val="Outline List 2"/>
    <w:basedOn w:val="Semlista"/>
    <w:uiPriority w:val="99"/>
    <w:semiHidden/>
    <w:unhideWhenUsed/>
    <w:rsid w:val="00796B24"/>
    <w:pPr>
      <w:numPr>
        <w:numId w:val="41"/>
      </w:numPr>
    </w:pPr>
  </w:style>
  <w:style w:type="numbering" w:styleId="1ai">
    <w:name w:val="Outline List 1"/>
    <w:basedOn w:val="Semlista"/>
    <w:uiPriority w:val="99"/>
    <w:semiHidden/>
    <w:unhideWhenUsed/>
    <w:rsid w:val="00796B24"/>
    <w:pPr>
      <w:numPr>
        <w:numId w:val="42"/>
      </w:numPr>
    </w:pPr>
  </w:style>
  <w:style w:type="numbering" w:styleId="Artigoseo">
    <w:name w:val="Outline List 3"/>
    <w:basedOn w:val="Semlista"/>
    <w:uiPriority w:val="99"/>
    <w:semiHidden/>
    <w:unhideWhenUsed/>
    <w:rsid w:val="00796B24"/>
    <w:pPr>
      <w:numPr>
        <w:numId w:val="43"/>
      </w:numPr>
    </w:p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796B24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796B24"/>
    <w:rPr>
      <w:rFonts w:ascii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96B24"/>
    <w:pPr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96B24"/>
    <w:rPr>
      <w:rFonts w:ascii="Calibri" w:hAnsi="Calibri" w:cs="Calibri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796B24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796B24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96B24"/>
    <w:pPr>
      <w:spacing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96B24"/>
    <w:rPr>
      <w:rFonts w:ascii="Calibri" w:hAnsi="Calibri" w:cs="Calibri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796B24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796B24"/>
    <w:rPr>
      <w:rFonts w:ascii="Calibri" w:hAnsi="Calibri" w:cs="Calibri"/>
    </w:rPr>
  </w:style>
  <w:style w:type="table" w:styleId="GradeColorida">
    <w:name w:val="Colorful Grid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796B24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796B24"/>
    <w:rPr>
      <w:rFonts w:ascii="Calibri" w:hAnsi="Calibri" w:cs="Calibri"/>
    </w:rPr>
  </w:style>
  <w:style w:type="table" w:styleId="TabeladeGrade1Clara">
    <w:name w:val="Grid Table 1 Light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ExemploHTML">
    <w:name w:val="HTML Sample"/>
    <w:basedOn w:val="Fontepargpadro"/>
    <w:uiPriority w:val="99"/>
    <w:semiHidden/>
    <w:unhideWhenUsed/>
    <w:rsid w:val="00796B24"/>
    <w:rPr>
      <w:rFonts w:ascii="Consolas" w:hAnsi="Consolas" w:cs="Times New Roman"/>
      <w:sz w:val="24"/>
      <w:szCs w:val="24"/>
    </w:r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2160" w:hanging="240"/>
    </w:pPr>
  </w:style>
  <w:style w:type="table" w:styleId="GradeClara">
    <w:name w:val="Light Grid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796B2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796B2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796B2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796B2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796B2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796B24"/>
    <w:pPr>
      <w:ind w:left="1800" w:hanging="360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796B24"/>
    <w:pPr>
      <w:numPr>
        <w:numId w:val="7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796B24"/>
    <w:pPr>
      <w:numPr>
        <w:numId w:val="8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796B24"/>
    <w:pPr>
      <w:numPr>
        <w:numId w:val="9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796B24"/>
    <w:pPr>
      <w:numPr>
        <w:numId w:val="10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796B24"/>
    <w:pPr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796B24"/>
    <w:pPr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796B24"/>
    <w:pPr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796B24"/>
    <w:pPr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796B24"/>
    <w:pPr>
      <w:ind w:left="1800"/>
      <w:contextualSpacing/>
    </w:pPr>
  </w:style>
  <w:style w:type="paragraph" w:styleId="Numerada3">
    <w:name w:val="List Number 3"/>
    <w:basedOn w:val="Normal"/>
    <w:uiPriority w:val="99"/>
    <w:semiHidden/>
    <w:unhideWhenUsed/>
    <w:rsid w:val="00796B24"/>
    <w:pPr>
      <w:numPr>
        <w:numId w:val="13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796B24"/>
    <w:pPr>
      <w:numPr>
        <w:numId w:val="14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796B24"/>
    <w:pPr>
      <w:numPr>
        <w:numId w:val="15"/>
      </w:numPr>
      <w:contextualSpacing/>
    </w:pPr>
  </w:style>
  <w:style w:type="table" w:styleId="TabeladeLista1Clara">
    <w:name w:val="List Table 1 Light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emEspaamento">
    <w:name w:val="No Spacing"/>
    <w:uiPriority w:val="1"/>
    <w:semiHidden/>
    <w:unhideWhenUsed/>
    <w:qFormat/>
    <w:rsid w:val="00796B2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796B24"/>
  </w:style>
  <w:style w:type="paragraph" w:styleId="Recuonormal">
    <w:name w:val="Normal Indent"/>
    <w:basedOn w:val="Normal"/>
    <w:uiPriority w:val="99"/>
    <w:semiHidden/>
    <w:unhideWhenUsed/>
    <w:rsid w:val="00796B24"/>
    <w:pPr>
      <w:ind w:left="708"/>
    </w:pPr>
  </w:style>
  <w:style w:type="character" w:styleId="Nmerodepgina">
    <w:name w:val="page number"/>
    <w:basedOn w:val="Fontepargpadro"/>
    <w:uiPriority w:val="99"/>
    <w:semiHidden/>
    <w:unhideWhenUsed/>
    <w:rsid w:val="00796B24"/>
    <w:rPr>
      <w:rFonts w:ascii="Times New Roman" w:hAnsi="Times New Roman" w:cs="Times New Roman"/>
    </w:rPr>
  </w:style>
  <w:style w:type="table" w:styleId="TabelaSimples1">
    <w:name w:val="Plain Table 1"/>
    <w:basedOn w:val="Tabelanormal"/>
    <w:uiPriority w:val="41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comefeitos3D1">
    <w:name w:val="Table 3D effects 1"/>
    <w:basedOn w:val="Tabelanormal"/>
    <w:uiPriority w:val="99"/>
    <w:semiHidden/>
    <w:unhideWhenUsed/>
    <w:rsid w:val="00796B2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796B2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796B2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796B2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796B2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796B2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796B2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796B2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796B2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796B2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796B2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796B2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796B2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796B2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796B2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796B2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uiPriority w:val="59"/>
    <w:rsid w:val="00796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796B2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796B2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796B2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796B2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796B2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796B2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796B2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796B2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796B2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796B2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796B2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796B24"/>
    <w:pPr>
      <w:spacing w:after="0"/>
      <w:ind w:left="240" w:hanging="24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796B24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796B2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796B2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796B2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796B2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796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796B2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796B2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796B2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796B24"/>
    <w:pPr>
      <w:spacing w:before="120"/>
    </w:pPr>
    <w:rPr>
      <w:rFonts w:ascii="Arial" w:eastAsiaTheme="majorEastAsia" w:hAnsi="Arial" w:cs="Arial"/>
      <w:b/>
      <w:bCs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796B24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796B24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796B24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796B24"/>
    <w:pPr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796B24"/>
    <w:pPr>
      <w:spacing w:after="100"/>
      <w:ind w:left="12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796B24"/>
    <w:pPr>
      <w:spacing w:after="100"/>
      <w:ind w:left="144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796B24"/>
    <w:pPr>
      <w:spacing w:after="100"/>
      <w:ind w:left="1680"/>
    </w:pPr>
  </w:style>
  <w:style w:type="character" w:styleId="Meno">
    <w:name w:val="Mention"/>
    <w:basedOn w:val="Fontepargpadro"/>
    <w:uiPriority w:val="99"/>
    <w:semiHidden/>
    <w:unhideWhenUsed/>
    <w:rsid w:val="00796B24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Fontepargpadro"/>
    <w:uiPriority w:val="99"/>
    <w:semiHidden/>
    <w:unhideWhenUsed/>
    <w:rsid w:val="00796B24"/>
    <w:rPr>
      <w:rFonts w:ascii="Calibri" w:hAnsi="Calibri" w:cs="Calibri"/>
      <w:color w:val="2B579A"/>
      <w:shd w:val="clear" w:color="auto" w:fill="E1DFDD"/>
    </w:rPr>
  </w:style>
  <w:style w:type="paragraph" w:styleId="Data">
    <w:name w:val="Date"/>
    <w:basedOn w:val="Normal"/>
    <w:next w:val="Normal"/>
    <w:link w:val="DataChar"/>
    <w:uiPriority w:val="10"/>
    <w:semiHidden/>
    <w:unhideWhenUsed/>
    <w:qFormat/>
    <w:rsid w:val="00796B24"/>
  </w:style>
  <w:style w:type="character" w:customStyle="1" w:styleId="DataChar">
    <w:name w:val="Data Char"/>
    <w:basedOn w:val="Fontepargpadro"/>
    <w:link w:val="Data"/>
    <w:uiPriority w:val="10"/>
    <w:semiHidden/>
    <w:rsid w:val="00796B24"/>
    <w:rPr>
      <w:rFonts w:ascii="Calibri" w:hAnsi="Calibri" w:cs="Calibri"/>
    </w:rPr>
  </w:style>
  <w:style w:type="character" w:styleId="HiperlinkInteligente0">
    <w:name w:val="Smart Hyperlink"/>
    <w:basedOn w:val="Fontepargpadro"/>
    <w:uiPriority w:val="99"/>
    <w:semiHidden/>
    <w:unhideWhenUsed/>
    <w:rsid w:val="00796B24"/>
    <w:rPr>
      <w:rFonts w:ascii="Calibri" w:hAnsi="Calibri" w:cs="Calibri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796B24"/>
    <w:rPr>
      <w:rFonts w:ascii="Calibri" w:hAnsi="Calibri" w:cs="Calibri"/>
      <w:color w:val="605E5C"/>
      <w:shd w:val="clear" w:color="auto" w:fill="E1DFDD"/>
    </w:rPr>
  </w:style>
  <w:style w:type="character" w:customStyle="1" w:styleId="fontstyle0">
    <w:name w:val="fontstyle0"/>
    <w:basedOn w:val="Fontepargpadro"/>
    <w:rsid w:val="00CF368C"/>
  </w:style>
  <w:style w:type="character" w:customStyle="1" w:styleId="fontstyle3">
    <w:name w:val="fontstyle3"/>
    <w:basedOn w:val="Fontepargpadro"/>
    <w:rsid w:val="00CF368C"/>
  </w:style>
  <w:style w:type="character" w:customStyle="1" w:styleId="Ttulo2Char">
    <w:name w:val="Título 2 Char"/>
    <w:basedOn w:val="Fontepargpadro"/>
    <w:link w:val="Ttulo2"/>
    <w:uiPriority w:val="9"/>
    <w:rsid w:val="00614BA4"/>
    <w:rPr>
      <w:rFonts w:ascii="Arial" w:hAnsi="Arial" w:cs="Arial"/>
      <w:b/>
      <w:bCs/>
      <w:iCs/>
      <w:szCs w:val="28"/>
    </w:rPr>
  </w:style>
  <w:style w:type="paragraph" w:customStyle="1" w:styleId="msonormal0">
    <w:name w:val="msonormal"/>
    <w:basedOn w:val="Normal"/>
    <w:rsid w:val="00614BA4"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</w:divsChild>
    </w:div>
    <w:div w:id="10809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70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742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349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</w:divsChild>
    </w:div>
    <w:div w:id="13699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</w:divsChild>
    </w:div>
    <w:div w:id="1467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historia/" TargetMode="External"/><Relationship Id="rId2" Type="http://schemas.openxmlformats.org/officeDocument/2006/relationships/hyperlink" Target="https://prosear.com.br/atendimento" TargetMode="External"/><Relationship Id="rId1" Type="http://schemas.openxmlformats.org/officeDocument/2006/relationships/hyperlink" Target="mailto:historia@unifap.b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historia/" TargetMode="External"/><Relationship Id="rId2" Type="http://schemas.openxmlformats.org/officeDocument/2006/relationships/hyperlink" Target="https://prosear.com.br/atendimento" TargetMode="External"/><Relationship Id="rId1" Type="http://schemas.openxmlformats.org/officeDocument/2006/relationships/hyperlink" Target="mailto:historia@unifa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esktop\PARECER%20DA%20SECRETARIA%209\tf22781456_win32%20Atas%20de%20reuni&#227;o%20de%20esfera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493193-4A0B-4AB7-BA08-3FF215A87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tf22781456_win32 Atas de reunião de esferas</Template>
  <TotalTime>0</TotalTime>
  <Pages>2</Pages>
  <Words>537</Words>
  <Characters>2902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UNIFAP</cp:keywords>
  <dc:description/>
  <cp:lastModifiedBy/>
  <cp:revision>1</cp:revision>
  <dcterms:created xsi:type="dcterms:W3CDTF">2021-04-24T22:37:00Z</dcterms:created>
  <dcterms:modified xsi:type="dcterms:W3CDTF">2021-04-26T00:08:00Z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