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3765" w:rsidRPr="00E2736E" w:rsidRDefault="006C568A" w:rsidP="007021C3">
      <w:pPr>
        <w:pStyle w:val="Ttulo1"/>
        <w:spacing w:line="256" w:lineRule="auto"/>
        <w:ind w:left="225" w:right="0" w:firstLine="0"/>
        <w:rPr>
          <w:szCs w:val="28"/>
          <w:lang w:val="pt-BR"/>
        </w:rPr>
      </w:pPr>
      <w:r w:rsidRPr="00E2736E">
        <w:rPr>
          <w:szCs w:val="28"/>
          <w:lang w:val="pt-BR"/>
        </w:rPr>
        <w:t>ANEXO I</w:t>
      </w:r>
      <w:r w:rsidR="00E2736E" w:rsidRPr="00E2736E">
        <w:rPr>
          <w:szCs w:val="28"/>
          <w:lang w:val="pt-BR"/>
        </w:rPr>
        <w:t>V</w:t>
      </w:r>
    </w:p>
    <w:p w:rsidR="00913765" w:rsidRPr="00A97F2B" w:rsidRDefault="006C568A">
      <w:pPr>
        <w:spacing w:after="479"/>
        <w:ind w:left="260"/>
        <w:rPr>
          <w:lang w:val="pt-BR"/>
        </w:rPr>
      </w:pPr>
      <w:r w:rsidRPr="00A97F2B">
        <w:rPr>
          <w:rFonts w:ascii="Times New Roman" w:eastAsia="Times New Roman" w:hAnsi="Times New Roman" w:cs="Times New Roman"/>
          <w:b/>
          <w:lang w:val="pt-BR"/>
        </w:rPr>
        <w:t>REQUERIMENTO DE APROVEITANDO DE HORAS TRABALHADAS COMO ESTÁGIO</w:t>
      </w:r>
    </w:p>
    <w:p w:rsidR="00913765" w:rsidRPr="00A97F2B" w:rsidRDefault="006C568A">
      <w:pPr>
        <w:spacing w:after="429" w:line="264" w:lineRule="auto"/>
        <w:ind w:left="241" w:right="34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lang w:val="pt-BR"/>
        </w:rPr>
        <w:t>À Supervisão de Estágio</w:t>
      </w:r>
    </w:p>
    <w:p w:rsidR="00913765" w:rsidRPr="00A97F2B" w:rsidRDefault="006C568A">
      <w:pPr>
        <w:spacing w:after="74" w:line="264" w:lineRule="auto"/>
        <w:ind w:left="241" w:right="34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lang w:val="pt-BR"/>
        </w:rPr>
        <w:t xml:space="preserve">Eu, _____________________________________________, regularmente matriculado (a) no Curso de </w:t>
      </w:r>
      <w:r w:rsidRPr="00A97F2B">
        <w:rPr>
          <w:rFonts w:ascii="Times New Roman" w:eastAsia="Times New Roman" w:hAnsi="Times New Roman" w:cs="Times New Roman"/>
          <w:lang w:val="pt-BR"/>
        </w:rPr>
        <w:t>______________________________________________d</w:t>
      </w:r>
      <w:r w:rsidR="00B9144D">
        <w:rPr>
          <w:rFonts w:ascii="Times New Roman" w:eastAsia="Times New Roman" w:hAnsi="Times New Roman" w:cs="Times New Roman"/>
          <w:lang w:val="pt-BR"/>
        </w:rPr>
        <w:t>a</w:t>
      </w:r>
      <w:r w:rsidRPr="00A97F2B">
        <w:rPr>
          <w:rFonts w:ascii="Times New Roman" w:eastAsia="Times New Roman" w:hAnsi="Times New Roman" w:cs="Times New Roman"/>
          <w:lang w:val="pt-BR"/>
        </w:rPr>
        <w:t xml:space="preserve"> </w:t>
      </w:r>
      <w:r w:rsidR="00B9144D">
        <w:rPr>
          <w:rFonts w:ascii="Times New Roman" w:eastAsia="Times New Roman" w:hAnsi="Times New Roman" w:cs="Times New Roman"/>
          <w:lang w:val="pt-BR"/>
        </w:rPr>
        <w:t>UNIFAP</w:t>
      </w:r>
      <w:r w:rsidRPr="00A97F2B">
        <w:rPr>
          <w:rFonts w:ascii="Times New Roman" w:eastAsia="Times New Roman" w:hAnsi="Times New Roman" w:cs="Times New Roman"/>
          <w:lang w:val="pt-BR"/>
        </w:rPr>
        <w:t>, Matrícula _____________________, venho solicitar que as horas trabalhadas na _______________________________, a partir de ______/__________/________, sejam consideradas válidas para fins de Carga Horár</w:t>
      </w:r>
      <w:r w:rsidRPr="00A97F2B">
        <w:rPr>
          <w:rFonts w:ascii="Times New Roman" w:eastAsia="Times New Roman" w:hAnsi="Times New Roman" w:cs="Times New Roman"/>
          <w:lang w:val="pt-BR"/>
        </w:rPr>
        <w:t>ia de Estágio.</w:t>
      </w:r>
    </w:p>
    <w:p w:rsidR="00913765" w:rsidRPr="00A97F2B" w:rsidRDefault="006C568A">
      <w:pPr>
        <w:spacing w:after="74" w:line="264" w:lineRule="auto"/>
        <w:ind w:left="241" w:right="34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lang w:val="pt-BR"/>
        </w:rPr>
        <w:t>Nome da Empresa: ___________________________________ CNPJ: _______________________</w:t>
      </w:r>
    </w:p>
    <w:p w:rsidR="00913765" w:rsidRPr="00A97F2B" w:rsidRDefault="006C568A">
      <w:pPr>
        <w:spacing w:after="74" w:line="264" w:lineRule="auto"/>
        <w:ind w:left="241" w:right="34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lang w:val="pt-BR"/>
        </w:rPr>
        <w:t>Endereço Completo: ___________________________________, nº ________ Bairro: __________</w:t>
      </w:r>
    </w:p>
    <w:p w:rsidR="00913765" w:rsidRPr="00A97F2B" w:rsidRDefault="006C568A">
      <w:pPr>
        <w:spacing w:after="74" w:line="264" w:lineRule="auto"/>
        <w:ind w:left="241" w:right="34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lang w:val="pt-BR"/>
        </w:rPr>
        <w:t>Telefone: ____________________________            E-mail da empresa: _</w:t>
      </w:r>
      <w:r w:rsidRPr="00A97F2B">
        <w:rPr>
          <w:rFonts w:ascii="Times New Roman" w:eastAsia="Times New Roman" w:hAnsi="Times New Roman" w:cs="Times New Roman"/>
          <w:lang w:val="pt-BR"/>
        </w:rPr>
        <w:t>_____________________</w:t>
      </w:r>
    </w:p>
    <w:p w:rsidR="00913765" w:rsidRPr="00A97F2B" w:rsidRDefault="006C568A">
      <w:pPr>
        <w:spacing w:after="74" w:line="264" w:lineRule="auto"/>
        <w:ind w:left="241" w:right="34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lang w:val="pt-BR"/>
        </w:rPr>
        <w:t xml:space="preserve">Data de Início: _______/_______/________                 Data de Término: ______/______ /_______   </w:t>
      </w:r>
    </w:p>
    <w:p w:rsidR="00913765" w:rsidRPr="00A97F2B" w:rsidRDefault="006C568A">
      <w:pPr>
        <w:spacing w:after="74" w:line="264" w:lineRule="auto"/>
        <w:ind w:left="241" w:right="34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lang w:val="pt-BR"/>
        </w:rPr>
        <w:t>Horário de Trabalho: _____________ às ____________h</w:t>
      </w:r>
    </w:p>
    <w:p w:rsidR="00913765" w:rsidRPr="00A97F2B" w:rsidRDefault="006C568A">
      <w:pPr>
        <w:spacing w:after="1082" w:line="470" w:lineRule="auto"/>
        <w:ind w:left="241" w:right="311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lang w:val="pt-BR"/>
        </w:rPr>
        <w:t xml:space="preserve">Nome do profissional Supervisor do estágio: </w:t>
      </w:r>
      <w:r w:rsidRPr="00A97F2B">
        <w:rPr>
          <w:rFonts w:ascii="Times New Roman" w:eastAsia="Times New Roman" w:hAnsi="Times New Roman" w:cs="Times New Roman"/>
          <w:lang w:val="pt-BR"/>
        </w:rPr>
        <w:t>____________________________________________ Telefone: ______________________  E-mail do (a) Supervisor (a): __________________________ Nestes termos, peço deferimento.</w:t>
      </w:r>
    </w:p>
    <w:p w:rsidR="00913765" w:rsidRPr="00A97F2B" w:rsidRDefault="006C568A">
      <w:pPr>
        <w:spacing w:after="491" w:line="251" w:lineRule="auto"/>
        <w:ind w:left="2651" w:right="2425" w:hanging="10"/>
        <w:jc w:val="center"/>
        <w:rPr>
          <w:lang w:val="pt-BR"/>
        </w:rPr>
      </w:pPr>
      <w:r w:rsidRPr="00A97F2B">
        <w:rPr>
          <w:rFonts w:ascii="Times New Roman" w:eastAsia="Times New Roman" w:hAnsi="Times New Roman" w:cs="Times New Roman"/>
          <w:lang w:val="pt-BR"/>
        </w:rPr>
        <w:t xml:space="preserve">___________________________________ </w:t>
      </w:r>
      <w:r w:rsidRPr="00A97F2B">
        <w:rPr>
          <w:rFonts w:ascii="Times New Roman" w:eastAsia="Times New Roman" w:hAnsi="Times New Roman" w:cs="Times New Roman"/>
          <w:b/>
          <w:lang w:val="pt-BR"/>
        </w:rPr>
        <w:t>Assinatura do aluno (a)</w:t>
      </w:r>
    </w:p>
    <w:p w:rsidR="00913765" w:rsidRPr="00A97F2B" w:rsidRDefault="006C568A">
      <w:pPr>
        <w:pStyle w:val="Ttulo1"/>
        <w:spacing w:after="227" w:line="256" w:lineRule="auto"/>
        <w:ind w:left="225" w:right="3" w:firstLine="0"/>
        <w:rPr>
          <w:lang w:val="pt-BR"/>
        </w:rPr>
      </w:pPr>
      <w:r w:rsidRPr="00A97F2B">
        <w:rPr>
          <w:sz w:val="22"/>
          <w:lang w:val="pt-BR"/>
        </w:rPr>
        <w:t>Parecer da Supervisão de Es</w:t>
      </w:r>
      <w:r w:rsidRPr="00A97F2B">
        <w:rPr>
          <w:sz w:val="22"/>
          <w:lang w:val="pt-BR"/>
        </w:rPr>
        <w:t>tágio</w:t>
      </w:r>
    </w:p>
    <w:p w:rsidR="00913765" w:rsidRPr="00A97F2B" w:rsidRDefault="006C568A">
      <w:pPr>
        <w:spacing w:after="0" w:line="264" w:lineRule="auto"/>
        <w:ind w:left="241" w:right="34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lang w:val="pt-BR"/>
        </w:rPr>
        <w:t>(  ) Aprovo o requerimento de aproveitamento de horas.</w:t>
      </w:r>
    </w:p>
    <w:p w:rsidR="00913765" w:rsidRPr="00A97F2B" w:rsidRDefault="006C568A">
      <w:pPr>
        <w:spacing w:after="221" w:line="264" w:lineRule="auto"/>
        <w:ind w:left="241" w:right="34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lang w:val="pt-BR"/>
        </w:rPr>
        <w:t>(  ) Não Aprovo o requerimento e aproveitamento de horas.</w:t>
      </w:r>
    </w:p>
    <w:p w:rsidR="00913765" w:rsidRPr="00A97F2B" w:rsidRDefault="006C568A">
      <w:pPr>
        <w:spacing w:after="0" w:line="264" w:lineRule="auto"/>
        <w:ind w:left="241" w:right="34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lang w:val="pt-BR"/>
        </w:rPr>
        <w:t>Justificativa: _____________________________________________________________________</w:t>
      </w:r>
    </w:p>
    <w:p w:rsidR="00913765" w:rsidRPr="00A97F2B" w:rsidRDefault="006C568A">
      <w:pPr>
        <w:spacing w:after="475" w:line="264" w:lineRule="auto"/>
        <w:ind w:left="241" w:right="34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lang w:val="pt-BR"/>
        </w:rPr>
        <w:t>____________________________________________________</w:t>
      </w:r>
      <w:r w:rsidRPr="00A97F2B">
        <w:rPr>
          <w:rFonts w:ascii="Times New Roman" w:eastAsia="Times New Roman" w:hAnsi="Times New Roman" w:cs="Times New Roman"/>
          <w:lang w:val="pt-BR"/>
        </w:rPr>
        <w:t>____________________________</w:t>
      </w:r>
    </w:p>
    <w:p w:rsidR="00913765" w:rsidRPr="00A97F2B" w:rsidRDefault="006C568A">
      <w:pPr>
        <w:spacing w:after="7" w:line="251" w:lineRule="auto"/>
        <w:ind w:left="2651" w:right="2425" w:hanging="10"/>
        <w:jc w:val="center"/>
        <w:rPr>
          <w:lang w:val="pt-BR"/>
        </w:rPr>
      </w:pPr>
      <w:r w:rsidRPr="00A97F2B">
        <w:rPr>
          <w:rFonts w:ascii="Times New Roman" w:eastAsia="Times New Roman" w:hAnsi="Times New Roman" w:cs="Times New Roman"/>
          <w:lang w:val="pt-BR"/>
        </w:rPr>
        <w:t>___________________________</w:t>
      </w:r>
    </w:p>
    <w:p w:rsidR="00913765" w:rsidRPr="00A97F2B" w:rsidRDefault="006C568A">
      <w:pPr>
        <w:pStyle w:val="Ttulo1"/>
        <w:spacing w:after="227" w:line="256" w:lineRule="auto"/>
        <w:ind w:left="225" w:right="1" w:firstLine="0"/>
        <w:rPr>
          <w:lang w:val="pt-BR"/>
        </w:rPr>
      </w:pPr>
      <w:r w:rsidRPr="00A97F2B">
        <w:rPr>
          <w:sz w:val="22"/>
          <w:lang w:val="pt-BR"/>
        </w:rPr>
        <w:t>Coordenação do Curso</w:t>
      </w:r>
    </w:p>
    <w:p w:rsidR="00913765" w:rsidRPr="00A97F2B" w:rsidRDefault="00913765">
      <w:pPr>
        <w:spacing w:after="247"/>
        <w:ind w:left="224" w:hanging="10"/>
        <w:jc w:val="center"/>
        <w:rPr>
          <w:lang w:val="pt-BR"/>
        </w:rPr>
      </w:pPr>
    </w:p>
    <w:p w:rsidR="00913765" w:rsidRPr="00E2736E" w:rsidRDefault="006C568A">
      <w:pPr>
        <w:spacing w:after="247"/>
        <w:ind w:left="224" w:hanging="10"/>
        <w:jc w:val="center"/>
        <w:rPr>
          <w:sz w:val="28"/>
          <w:szCs w:val="28"/>
          <w:lang w:val="pt-BR"/>
        </w:rPr>
      </w:pPr>
      <w:r w:rsidRPr="00E2736E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lastRenderedPageBreak/>
        <w:t>ANEXO</w:t>
      </w:r>
      <w:r w:rsidR="00E2736E" w:rsidRPr="00E2736E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V</w:t>
      </w:r>
    </w:p>
    <w:p w:rsidR="00913765" w:rsidRPr="00A97F2B" w:rsidRDefault="006C568A">
      <w:pPr>
        <w:spacing w:after="247"/>
        <w:ind w:left="224" w:right="127" w:hanging="10"/>
        <w:jc w:val="center"/>
        <w:rPr>
          <w:lang w:val="pt-BR"/>
        </w:rPr>
      </w:pPr>
      <w:r w:rsidRPr="00A97F2B">
        <w:rPr>
          <w:rFonts w:ascii="Times New Roman" w:eastAsia="Times New Roman" w:hAnsi="Times New Roman" w:cs="Times New Roman"/>
          <w:b/>
          <w:sz w:val="24"/>
          <w:lang w:val="pt-BR"/>
        </w:rPr>
        <w:t>DECLARAÇÃO DE ATIVIDADES PROFISSIONAIS</w:t>
      </w:r>
    </w:p>
    <w:p w:rsidR="00913765" w:rsidRPr="00A97F2B" w:rsidRDefault="006C568A">
      <w:pPr>
        <w:spacing w:after="397" w:line="251" w:lineRule="auto"/>
        <w:ind w:left="255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b/>
          <w:sz w:val="24"/>
          <w:lang w:val="pt-BR"/>
        </w:rPr>
        <w:t>A ser entregue em papel timbrado da empresa, ou na sua ausência, deverá ser aposto carimbo padronizado do CNPJ</w:t>
      </w:r>
    </w:p>
    <w:p w:rsidR="00913765" w:rsidRPr="00A97F2B" w:rsidRDefault="006C568A">
      <w:pPr>
        <w:spacing w:after="518" w:line="264" w:lineRule="auto"/>
        <w:ind w:left="255" w:right="40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 xml:space="preserve">À 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>Coordenação de Estágio e Egressos do IFAP,</w:t>
      </w:r>
    </w:p>
    <w:p w:rsidR="00913765" w:rsidRPr="00A97F2B" w:rsidRDefault="006C568A">
      <w:pPr>
        <w:spacing w:after="0" w:line="350" w:lineRule="auto"/>
        <w:ind w:left="245" w:right="40" w:firstLine="7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Declaramos para os devidos fins, que ___________________________________, é funcionário (a), e que no período de_____/___________/__________ a _______/__________/_______ no horário das __________________ às ______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>__________.</w:t>
      </w:r>
    </w:p>
    <w:p w:rsidR="00913765" w:rsidRPr="00A97F2B" w:rsidRDefault="006C568A">
      <w:pPr>
        <w:spacing w:after="516" w:line="264" w:lineRule="auto"/>
        <w:ind w:left="255" w:right="40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Desenvolvendo as atividades abaixo descritas, com carga horária total de _______________h.</w:t>
      </w:r>
    </w:p>
    <w:p w:rsidR="00913765" w:rsidRPr="00A97F2B" w:rsidRDefault="006C568A">
      <w:pPr>
        <w:spacing w:after="108" w:line="264" w:lineRule="auto"/>
        <w:ind w:left="255" w:right="40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________________________________________________________________________________</w:t>
      </w:r>
    </w:p>
    <w:p w:rsidR="00913765" w:rsidRPr="00A97F2B" w:rsidRDefault="006C568A">
      <w:pPr>
        <w:spacing w:after="108" w:line="264" w:lineRule="auto"/>
        <w:ind w:left="255" w:right="40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________________________________________________________________________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>________</w:t>
      </w:r>
    </w:p>
    <w:p w:rsidR="00913765" w:rsidRPr="00A97F2B" w:rsidRDefault="006C568A">
      <w:pPr>
        <w:spacing w:after="108" w:line="264" w:lineRule="auto"/>
        <w:ind w:left="255" w:right="40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________________________________________________________________________________</w:t>
      </w:r>
    </w:p>
    <w:p w:rsidR="00913765" w:rsidRPr="00A97F2B" w:rsidRDefault="006C568A">
      <w:pPr>
        <w:spacing w:after="518" w:line="264" w:lineRule="auto"/>
        <w:ind w:left="255" w:right="40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________________________________________________________________________________</w:t>
      </w:r>
    </w:p>
    <w:p w:rsidR="00913765" w:rsidRPr="00A97F2B" w:rsidRDefault="006C568A">
      <w:pPr>
        <w:spacing w:after="524" w:line="264" w:lineRule="auto"/>
        <w:ind w:left="255" w:right="40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Macapá, _____ de ______ de 20____</w:t>
      </w:r>
    </w:p>
    <w:p w:rsidR="00913765" w:rsidRPr="00A97F2B" w:rsidRDefault="006C568A">
      <w:pPr>
        <w:tabs>
          <w:tab w:val="right" w:pos="9942"/>
        </w:tabs>
        <w:spacing w:after="108" w:line="264" w:lineRule="auto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______________________________________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ab/>
        <w:t>_____________________________________</w:t>
      </w:r>
    </w:p>
    <w:p w:rsidR="00913765" w:rsidRPr="00A97F2B" w:rsidRDefault="006C568A">
      <w:pPr>
        <w:tabs>
          <w:tab w:val="center" w:pos="7752"/>
        </w:tabs>
        <w:spacing w:after="2" w:line="264" w:lineRule="auto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Nome do Responsável pelo Recursos Humanos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ab/>
        <w:t>Nome do (a) Supervisor (a)</w:t>
      </w:r>
    </w:p>
    <w:p w:rsidR="00913765" w:rsidRPr="00A97F2B" w:rsidRDefault="006C568A">
      <w:pPr>
        <w:tabs>
          <w:tab w:val="center" w:pos="2419"/>
          <w:tab w:val="center" w:pos="7726"/>
        </w:tabs>
        <w:spacing w:after="306"/>
        <w:rPr>
          <w:lang w:val="pt-BR"/>
        </w:rPr>
      </w:pPr>
      <w:r w:rsidRPr="00A97F2B">
        <w:rPr>
          <w:lang w:val="pt-BR"/>
        </w:rPr>
        <w:tab/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 xml:space="preserve">Assinar e Carimbar 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ab/>
        <w:t>Assinar e Carimbar</w:t>
      </w:r>
    </w:p>
    <w:p w:rsidR="00913765" w:rsidRPr="00A97F2B" w:rsidRDefault="006C568A">
      <w:pPr>
        <w:spacing w:after="1888"/>
        <w:ind w:left="246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 xml:space="preserve">  </w:t>
      </w:r>
    </w:p>
    <w:p w:rsidR="00913765" w:rsidRPr="00A97F2B" w:rsidRDefault="006C568A">
      <w:pPr>
        <w:spacing w:after="0"/>
        <w:ind w:left="258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9640" cy="12240"/>
                <wp:effectExtent l="0" t="0" r="0" b="0"/>
                <wp:wrapSquare wrapText="bothSides"/>
                <wp:docPr id="3" name="Group 3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640" cy="1224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6120131"/>
                            <a:gd name="f4" fmla="val 12700"/>
                            <a:gd name="f5" fmla="*/ f0 1 6120131"/>
                            <a:gd name="f6" fmla="*/ f1 1 12700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6120131"/>
                            <a:gd name="f13" fmla="*/ f10 1 12700"/>
                            <a:gd name="f14" fmla="*/ 0 1 f12"/>
                            <a:gd name="f15" fmla="*/ 6120131 1 f12"/>
                            <a:gd name="f16" fmla="*/ 0 1 f13"/>
                            <a:gd name="f17" fmla="*/ 12700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6120131" h="127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913765" w:rsidRDefault="00913765"/>
                        </w:txbxContent>
                      </wps:txbx>
                      <wps:bodyPr wrap="squar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oup 3723" o:spid="_x0000_s1026" style="position:absolute;left:0;text-align:left;margin-left:0;margin-top:0;width:481.85pt;height:.95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20131,1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" adj="-11796480,,5400" path="m,l6120131,r,12700l,12700,,e" filled="f" stroked="f">
                <v:stroke joinstyle="miter"/>
                <v:formulas/>
                <v:path arrowok="t" o:connecttype="custom" o:connectlocs="3059820,0;6119640,6120;3059820,12240;0,6120" o:connectangles="270,0,90,180" textboxrect="0,0,6120131,12700"/>
                <v:textbox inset="0,0,0,0">
                  <w:txbxContent>
                    <w:p w:rsidR="00913765" w:rsidRDefault="00913765"/>
                  </w:txbxContent>
                </v:textbox>
                <w10:wrap type="square"/>
              </v:shape>
            </w:pict>
          </mc:Fallback>
        </mc:AlternateContent>
      </w:r>
    </w:p>
    <w:p w:rsidR="00913765" w:rsidRPr="00A97F2B" w:rsidRDefault="006C568A">
      <w:pPr>
        <w:pStyle w:val="Ttulo1"/>
        <w:spacing w:after="413"/>
        <w:ind w:left="226" w:right="355" w:firstLine="0"/>
        <w:rPr>
          <w:lang w:val="pt-BR"/>
        </w:rPr>
      </w:pPr>
      <w:r w:rsidRPr="00A97F2B">
        <w:rPr>
          <w:lang w:val="pt-BR"/>
        </w:rPr>
        <w:lastRenderedPageBreak/>
        <w:t xml:space="preserve">ANEXO </w:t>
      </w:r>
      <w:r w:rsidR="00E2736E">
        <w:rPr>
          <w:lang w:val="pt-BR"/>
        </w:rPr>
        <w:t>VI</w:t>
      </w:r>
    </w:p>
    <w:p w:rsidR="00913765" w:rsidRPr="00A97F2B" w:rsidRDefault="006C568A">
      <w:pPr>
        <w:pStyle w:val="Ttulo2"/>
        <w:spacing w:after="0"/>
        <w:ind w:left="0" w:right="4" w:firstLine="0"/>
        <w:rPr>
          <w:lang w:val="pt-BR"/>
        </w:rPr>
      </w:pPr>
      <w:r w:rsidRPr="00A97F2B">
        <w:rPr>
          <w:lang w:val="pt-BR"/>
        </w:rPr>
        <w:t>PLANO DE ATIVIDADES DO ESTAGIÁRIO</w:t>
      </w:r>
    </w:p>
    <w:p w:rsidR="00913765" w:rsidRPr="00A97F2B" w:rsidRDefault="006C568A">
      <w:pPr>
        <w:spacing w:after="186"/>
        <w:ind w:left="209"/>
        <w:jc w:val="center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 xml:space="preserve">AMPARO </w:t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>LEGAL: LEI 11.788/2008 – ART 7º – PARÁGRAFO ÚNICO</w:t>
      </w:r>
    </w:p>
    <w:p w:rsidR="00913765" w:rsidRPr="00A97F2B" w:rsidRDefault="006C568A">
      <w:pPr>
        <w:pStyle w:val="Ttulo3"/>
        <w:spacing w:after="164"/>
        <w:ind w:left="225" w:right="2" w:firstLine="0"/>
        <w:rPr>
          <w:lang w:val="pt-BR"/>
        </w:rPr>
      </w:pPr>
      <w:r w:rsidRPr="00A97F2B">
        <w:rPr>
          <w:lang w:val="pt-BR"/>
        </w:rPr>
        <w:t>DADOS DO ESTAGIÁRIO</w:t>
      </w:r>
    </w:p>
    <w:p w:rsidR="00913765" w:rsidRPr="00A97F2B" w:rsidRDefault="006C568A">
      <w:pPr>
        <w:tabs>
          <w:tab w:val="center" w:pos="3364"/>
          <w:tab w:val="right" w:pos="9942"/>
        </w:tabs>
        <w:spacing w:after="74" w:line="264" w:lineRule="auto"/>
        <w:rPr>
          <w:lang w:val="pt-BR"/>
        </w:rPr>
      </w:pPr>
      <w:r w:rsidRPr="00A97F2B">
        <w:rPr>
          <w:lang w:val="pt-BR"/>
        </w:rPr>
        <w:tab/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>NOME: _______________________________________________________________________</w:t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ab/>
        <w:t xml:space="preserve"> MATRÍCULA: ___________________________</w:t>
      </w:r>
    </w:p>
    <w:p w:rsidR="00913765" w:rsidRPr="00A97F2B" w:rsidRDefault="006C568A">
      <w:pPr>
        <w:spacing w:after="74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>CURSO: _____________________________________  TURMA: ______________</w:t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 xml:space="preserve"> TURNO: __________________ RG: ___________________</w:t>
      </w:r>
    </w:p>
    <w:p w:rsidR="00913765" w:rsidRPr="00A97F2B" w:rsidRDefault="006C568A">
      <w:pPr>
        <w:spacing w:after="74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>CPF: ________________ ENDEREÇO: ______________________________________ Nº _______ BAIRRO: _____________________________</w:t>
      </w:r>
    </w:p>
    <w:p w:rsidR="00913765" w:rsidRPr="00A97F2B" w:rsidRDefault="006C568A">
      <w:pPr>
        <w:spacing w:after="346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>CEP: ____________________  E-MAIL: _______________________________________   TELEFONE</w:t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>:  (      ) _____________________________</w:t>
      </w:r>
    </w:p>
    <w:p w:rsidR="00913765" w:rsidRPr="00A97F2B" w:rsidRDefault="006C568A">
      <w:pPr>
        <w:spacing w:after="74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>PROFESSOR (a) ORIENTADOR (a): _________________________________________________________________________________________</w:t>
      </w:r>
    </w:p>
    <w:p w:rsidR="00913765" w:rsidRPr="00A97F2B" w:rsidRDefault="006C568A">
      <w:pPr>
        <w:spacing w:after="242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 xml:space="preserve"> E-MAIL: ____________________________________________________                                 </w:t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 xml:space="preserve"> TELEFONE: (     ) __________________________</w:t>
      </w:r>
    </w:p>
    <w:p w:rsidR="00913765" w:rsidRPr="00A97F2B" w:rsidRDefault="006C568A">
      <w:pPr>
        <w:pStyle w:val="Ttulo3"/>
        <w:ind w:left="225" w:firstLine="0"/>
        <w:rPr>
          <w:lang w:val="pt-BR"/>
        </w:rPr>
      </w:pPr>
      <w:r w:rsidRPr="00A97F2B">
        <w:rPr>
          <w:lang w:val="pt-BR"/>
        </w:rPr>
        <w:t>DADOS DA CONCEDENTE</w:t>
      </w:r>
    </w:p>
    <w:p w:rsidR="00913765" w:rsidRPr="00A97F2B" w:rsidRDefault="006C568A">
      <w:pPr>
        <w:spacing w:after="74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>RAZÃO SOCIAL: _____________________________________________________________________________________________________</w:t>
      </w:r>
    </w:p>
    <w:p w:rsidR="00913765" w:rsidRPr="00A97F2B" w:rsidRDefault="006C568A">
      <w:pPr>
        <w:spacing w:after="74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>CNPJ: ____________________________________   RAMO DE ATIVIDADE: _________</w:t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>___________________________________________</w:t>
      </w:r>
    </w:p>
    <w:p w:rsidR="00913765" w:rsidRPr="00A97F2B" w:rsidRDefault="006C568A">
      <w:pPr>
        <w:spacing w:after="74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>ENDEREÇO: _______________________________________________, nº __________________ BAIRRO: ___________________________</w:t>
      </w:r>
    </w:p>
    <w:p w:rsidR="00913765" w:rsidRPr="00A97F2B" w:rsidRDefault="006C568A">
      <w:pPr>
        <w:spacing w:after="242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 xml:space="preserve">CEP: ___________________________  E-MAIL: ___________________________________ TELEFONE:  (   ) </w:t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>_________________________</w:t>
      </w:r>
    </w:p>
    <w:p w:rsidR="00913765" w:rsidRPr="00A97F2B" w:rsidRDefault="006C568A">
      <w:pPr>
        <w:spacing w:after="74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>SUPERVISOR (a) DO ESTÁGIO: _______________________________________________  FORMAÇÃO: ____________________________</w:t>
      </w:r>
    </w:p>
    <w:p w:rsidR="00913765" w:rsidRPr="00A97F2B" w:rsidRDefault="006C568A">
      <w:pPr>
        <w:tabs>
          <w:tab w:val="center" w:pos="2008"/>
          <w:tab w:val="center" w:pos="7772"/>
        </w:tabs>
        <w:spacing w:after="250" w:line="264" w:lineRule="auto"/>
        <w:rPr>
          <w:lang w:val="pt-BR"/>
        </w:rPr>
      </w:pPr>
      <w:r w:rsidRPr="00A97F2B">
        <w:rPr>
          <w:lang w:val="pt-BR"/>
        </w:rPr>
        <w:tab/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>E-MAIL: ____________________________________</w:t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ab/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 xml:space="preserve">             TELEFONE: (   ) _________________________</w:t>
      </w:r>
    </w:p>
    <w:p w:rsidR="00913765" w:rsidRPr="00A97F2B" w:rsidRDefault="006C568A">
      <w:pPr>
        <w:pStyle w:val="Ttulo3"/>
        <w:ind w:left="225" w:right="3" w:firstLine="0"/>
        <w:rPr>
          <w:lang w:val="pt-BR"/>
        </w:rPr>
      </w:pPr>
      <w:r w:rsidRPr="00A97F2B">
        <w:rPr>
          <w:lang w:val="pt-BR"/>
        </w:rPr>
        <w:t>ESTÁGIO</w:t>
      </w:r>
    </w:p>
    <w:p w:rsidR="00913765" w:rsidRPr="00A97F2B" w:rsidRDefault="006C568A">
      <w:pPr>
        <w:spacing w:after="74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>NÍVEL DE ENSINO/MODALIDADE: ____________________________________________                SÉRIE: __________________________</w:t>
      </w:r>
    </w:p>
    <w:p w:rsidR="00913765" w:rsidRPr="00A97F2B" w:rsidRDefault="006C568A">
      <w:pPr>
        <w:tabs>
          <w:tab w:val="center" w:pos="3114"/>
          <w:tab w:val="center" w:pos="8116"/>
        </w:tabs>
        <w:spacing w:after="74" w:line="264" w:lineRule="auto"/>
        <w:rPr>
          <w:lang w:val="pt-BR"/>
        </w:rPr>
      </w:pPr>
      <w:r w:rsidRPr="00A97F2B">
        <w:rPr>
          <w:lang w:val="pt-BR"/>
        </w:rPr>
        <w:tab/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>TURMA: ____________________           TURNO: _________________________</w:t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>_____</w:t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ab/>
        <w:t xml:space="preserve">    C.H.: ______________________________</w:t>
      </w:r>
    </w:p>
    <w:p w:rsidR="00913765" w:rsidRPr="00A97F2B" w:rsidRDefault="006C568A">
      <w:pPr>
        <w:spacing w:after="346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>COMPONENTE CURRICULAR: ________________________________________________________________________________________</w:t>
      </w:r>
    </w:p>
    <w:p w:rsidR="00913765" w:rsidRPr="00A97F2B" w:rsidRDefault="006C568A">
      <w:pPr>
        <w:spacing w:after="77" w:line="249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b/>
          <w:sz w:val="16"/>
          <w:lang w:val="pt-BR"/>
        </w:rPr>
        <w:t>OBJETIVOS: ______________________________________________________________________________________</w:t>
      </w:r>
      <w:r w:rsidRPr="00A97F2B">
        <w:rPr>
          <w:rFonts w:ascii="Times New Roman" w:eastAsia="Times New Roman" w:hAnsi="Times New Roman" w:cs="Times New Roman"/>
          <w:b/>
          <w:sz w:val="16"/>
          <w:lang w:val="pt-BR"/>
        </w:rPr>
        <w:t>__________________</w:t>
      </w:r>
    </w:p>
    <w:p w:rsidR="00913765" w:rsidRPr="00A97F2B" w:rsidRDefault="006C568A">
      <w:pPr>
        <w:spacing w:after="74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>_____________________________________________________________________________________________________________________</w:t>
      </w:r>
    </w:p>
    <w:p w:rsidR="00913765" w:rsidRPr="00A97F2B" w:rsidRDefault="006C568A">
      <w:pPr>
        <w:spacing w:after="242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>_____________________________________________________________________________________________________________________</w:t>
      </w:r>
    </w:p>
    <w:p w:rsidR="00913765" w:rsidRPr="00A97F2B" w:rsidRDefault="006C568A">
      <w:pPr>
        <w:spacing w:after="77" w:line="249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b/>
          <w:sz w:val="16"/>
          <w:lang w:val="pt-BR"/>
        </w:rPr>
        <w:t>A</w:t>
      </w:r>
      <w:r w:rsidRPr="00A97F2B">
        <w:rPr>
          <w:rFonts w:ascii="Times New Roman" w:eastAsia="Times New Roman" w:hAnsi="Times New Roman" w:cs="Times New Roman"/>
          <w:b/>
          <w:sz w:val="16"/>
          <w:lang w:val="pt-BR"/>
        </w:rPr>
        <w:t>TIVIDADES: ________________________________________________________________________________________________________</w:t>
      </w:r>
    </w:p>
    <w:p w:rsidR="00913765" w:rsidRPr="00A97F2B" w:rsidRDefault="006C568A">
      <w:pPr>
        <w:spacing w:after="74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>_____________________________________________________________________________________________________________________</w:t>
      </w:r>
    </w:p>
    <w:p w:rsidR="00913765" w:rsidRPr="00A97F2B" w:rsidRDefault="006C568A">
      <w:pPr>
        <w:spacing w:after="254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>______________________</w:t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>_______________________________________________________________________________________________</w:t>
      </w:r>
    </w:p>
    <w:p w:rsidR="00913765" w:rsidRPr="00A97F2B" w:rsidRDefault="006C568A">
      <w:pPr>
        <w:spacing w:after="162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>Este PLANO DE ATIVIDADES DE ESTÁGIO pode ser alterado mediante TERMO ADITIVO.</w:t>
      </w:r>
    </w:p>
    <w:p w:rsidR="00913765" w:rsidRPr="00A97F2B" w:rsidRDefault="006C568A">
      <w:pPr>
        <w:spacing w:after="622" w:line="264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 xml:space="preserve">E, por estarem de pleno acordo, assinam o presente instrumento, em 03 vias de </w:t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>igual teor e forma.</w:t>
      </w:r>
    </w:p>
    <w:p w:rsidR="00913765" w:rsidRPr="00A97F2B" w:rsidRDefault="006C568A">
      <w:pPr>
        <w:tabs>
          <w:tab w:val="center" w:pos="1866"/>
          <w:tab w:val="center" w:pos="5080"/>
          <w:tab w:val="center" w:pos="8268"/>
        </w:tabs>
        <w:spacing w:after="1"/>
        <w:rPr>
          <w:lang w:val="pt-BR"/>
        </w:rPr>
      </w:pPr>
      <w:r w:rsidRPr="00A97F2B">
        <w:rPr>
          <w:lang w:val="pt-BR"/>
        </w:rPr>
        <w:tab/>
      </w:r>
      <w:r w:rsidRPr="00A97F2B">
        <w:rPr>
          <w:rFonts w:ascii="Times New Roman" w:eastAsia="Times New Roman" w:hAnsi="Times New Roman" w:cs="Times New Roman"/>
          <w:sz w:val="20"/>
          <w:lang w:val="pt-BR"/>
        </w:rPr>
        <w:t>_______________________________</w:t>
      </w:r>
      <w:r w:rsidRPr="00A97F2B">
        <w:rPr>
          <w:rFonts w:ascii="Times New Roman" w:eastAsia="Times New Roman" w:hAnsi="Times New Roman" w:cs="Times New Roman"/>
          <w:sz w:val="20"/>
          <w:lang w:val="pt-BR"/>
        </w:rPr>
        <w:tab/>
        <w:t>______________________________</w:t>
      </w:r>
      <w:r w:rsidRPr="00A97F2B">
        <w:rPr>
          <w:rFonts w:ascii="Times New Roman" w:eastAsia="Times New Roman" w:hAnsi="Times New Roman" w:cs="Times New Roman"/>
          <w:sz w:val="20"/>
          <w:lang w:val="pt-BR"/>
        </w:rPr>
        <w:tab/>
        <w:t>______________________________</w:t>
      </w:r>
    </w:p>
    <w:p w:rsidR="00913765" w:rsidRPr="00A97F2B" w:rsidRDefault="006C568A">
      <w:pPr>
        <w:tabs>
          <w:tab w:val="center" w:pos="1840"/>
          <w:tab w:val="center" w:pos="5076"/>
          <w:tab w:val="center" w:pos="8291"/>
        </w:tabs>
        <w:spacing w:after="3"/>
        <w:rPr>
          <w:lang w:val="pt-BR"/>
        </w:rPr>
      </w:pPr>
      <w:r w:rsidRPr="00A97F2B">
        <w:rPr>
          <w:lang w:val="pt-BR"/>
        </w:rPr>
        <w:tab/>
      </w:r>
      <w:r w:rsidRPr="00A97F2B">
        <w:rPr>
          <w:rFonts w:ascii="Times New Roman" w:eastAsia="Times New Roman" w:hAnsi="Times New Roman" w:cs="Times New Roman"/>
          <w:sz w:val="20"/>
          <w:lang w:val="pt-BR"/>
        </w:rPr>
        <w:t xml:space="preserve">Estagiário </w:t>
      </w:r>
      <w:r w:rsidRPr="00A97F2B">
        <w:rPr>
          <w:rFonts w:ascii="Times New Roman" w:eastAsia="Times New Roman" w:hAnsi="Times New Roman" w:cs="Times New Roman"/>
          <w:sz w:val="20"/>
          <w:lang w:val="pt-BR"/>
        </w:rPr>
        <w:tab/>
        <w:t>Professor (a) Orientador (a)</w:t>
      </w:r>
      <w:r w:rsidRPr="00A97F2B">
        <w:rPr>
          <w:rFonts w:ascii="Times New Roman" w:eastAsia="Times New Roman" w:hAnsi="Times New Roman" w:cs="Times New Roman"/>
          <w:sz w:val="20"/>
          <w:lang w:val="pt-BR"/>
        </w:rPr>
        <w:tab/>
        <w:t>Supervisor (a)</w:t>
      </w:r>
    </w:p>
    <w:p w:rsidR="00913765" w:rsidRPr="00A97F2B" w:rsidRDefault="006C568A" w:rsidP="00B9144D">
      <w:pPr>
        <w:pStyle w:val="Ttulo1"/>
        <w:spacing w:line="360" w:lineRule="auto"/>
        <w:ind w:left="226" w:right="0" w:firstLine="0"/>
        <w:rPr>
          <w:lang w:val="pt-BR"/>
        </w:rPr>
      </w:pPr>
      <w:r w:rsidRPr="00A97F2B">
        <w:rPr>
          <w:lang w:val="pt-BR"/>
        </w:rPr>
        <w:lastRenderedPageBreak/>
        <w:t xml:space="preserve">ANEXO </w:t>
      </w:r>
      <w:r w:rsidR="00E2736E">
        <w:rPr>
          <w:lang w:val="pt-BR"/>
        </w:rPr>
        <w:t>VII</w:t>
      </w:r>
    </w:p>
    <w:p w:rsidR="00913765" w:rsidRPr="00A97F2B" w:rsidRDefault="006C568A" w:rsidP="00B9144D">
      <w:pPr>
        <w:pStyle w:val="Ttulo2"/>
        <w:spacing w:after="0" w:line="360" w:lineRule="auto"/>
        <w:ind w:left="0" w:right="12" w:firstLine="0"/>
        <w:rPr>
          <w:lang w:val="pt-BR"/>
        </w:rPr>
      </w:pPr>
      <w:r w:rsidRPr="00A97F2B">
        <w:rPr>
          <w:lang w:val="pt-BR"/>
        </w:rPr>
        <w:t>F</w:t>
      </w:r>
      <w:r w:rsidRPr="00A97F2B">
        <w:rPr>
          <w:lang w:val="pt-BR"/>
        </w:rPr>
        <w:t>ICHA DE AVALIAÇÃO DO ESTAGIÁRIO (Professor (a) Orientador (a)</w:t>
      </w:r>
    </w:p>
    <w:p w:rsidR="00913765" w:rsidRPr="00B9144D" w:rsidRDefault="006C568A" w:rsidP="00B9144D">
      <w:pPr>
        <w:pStyle w:val="Ttulo3"/>
        <w:spacing w:after="0" w:line="360" w:lineRule="auto"/>
        <w:ind w:left="225" w:right="2" w:firstLine="0"/>
        <w:rPr>
          <w:szCs w:val="16"/>
          <w:lang w:val="pt-BR"/>
        </w:rPr>
      </w:pPr>
      <w:r w:rsidRPr="00B9144D">
        <w:rPr>
          <w:szCs w:val="16"/>
          <w:lang w:val="pt-BR"/>
        </w:rPr>
        <w:t xml:space="preserve">DADOS DO </w:t>
      </w:r>
      <w:r w:rsidRPr="00B9144D">
        <w:rPr>
          <w:szCs w:val="16"/>
          <w:lang w:val="pt-BR"/>
        </w:rPr>
        <w:t>ESTAGIÁRIO</w:t>
      </w:r>
    </w:p>
    <w:p w:rsidR="00913765" w:rsidRPr="00B9144D" w:rsidRDefault="006C568A" w:rsidP="00B9144D">
      <w:pPr>
        <w:tabs>
          <w:tab w:val="center" w:pos="3364"/>
          <w:tab w:val="center" w:pos="8072"/>
        </w:tabs>
        <w:spacing w:after="0" w:line="360" w:lineRule="auto"/>
        <w:rPr>
          <w:sz w:val="16"/>
          <w:szCs w:val="16"/>
          <w:lang w:val="pt-BR"/>
        </w:rPr>
      </w:pPr>
      <w:r w:rsidRPr="00B9144D">
        <w:rPr>
          <w:sz w:val="16"/>
          <w:szCs w:val="16"/>
          <w:lang w:val="pt-BR"/>
        </w:rPr>
        <w:tab/>
      </w: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>NOME: _______________________________________________________________________</w:t>
      </w: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ab/>
        <w:t>MATRÍCULA: _______________________</w:t>
      </w:r>
    </w:p>
    <w:p w:rsidR="00913765" w:rsidRPr="00B9144D" w:rsidRDefault="006C568A" w:rsidP="00B9144D">
      <w:pPr>
        <w:spacing w:after="0" w:line="360" w:lineRule="auto"/>
        <w:ind w:left="241" w:hanging="10"/>
        <w:rPr>
          <w:sz w:val="16"/>
          <w:szCs w:val="16"/>
          <w:lang w:val="pt-BR"/>
        </w:rPr>
      </w:pP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>CURSO: _____________________________________________  TURMA: ______________________ TURNO: _______________________</w:t>
      </w:r>
    </w:p>
    <w:p w:rsidR="00913765" w:rsidRPr="00B9144D" w:rsidRDefault="006C568A" w:rsidP="00B9144D">
      <w:pPr>
        <w:spacing w:after="0" w:line="360" w:lineRule="auto"/>
        <w:ind w:left="241" w:hanging="10"/>
        <w:rPr>
          <w:sz w:val="16"/>
          <w:szCs w:val="16"/>
          <w:lang w:val="pt-BR"/>
        </w:rPr>
      </w:pP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>E-MAIL: ________</w:t>
      </w: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>_________________________________                                                 TELEFONE:  (   ) ___________________________</w:t>
      </w:r>
    </w:p>
    <w:p w:rsidR="00913765" w:rsidRPr="00B9144D" w:rsidRDefault="006C568A" w:rsidP="00B9144D">
      <w:pPr>
        <w:spacing w:after="0" w:line="360" w:lineRule="auto"/>
        <w:ind w:left="241" w:hanging="10"/>
        <w:rPr>
          <w:sz w:val="16"/>
          <w:szCs w:val="16"/>
          <w:lang w:val="pt-BR"/>
        </w:rPr>
      </w:pP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>PROFESSOR (a) ORIENTADOR (a): _____________________________________________________________________________________</w:t>
      </w:r>
    </w:p>
    <w:p w:rsidR="00913765" w:rsidRPr="00B9144D" w:rsidRDefault="006C568A" w:rsidP="00B9144D">
      <w:pPr>
        <w:spacing w:after="0" w:line="360" w:lineRule="auto"/>
        <w:ind w:left="241" w:hanging="10"/>
        <w:rPr>
          <w:sz w:val="16"/>
          <w:szCs w:val="16"/>
          <w:lang w:val="pt-BR"/>
        </w:rPr>
      </w:pP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 xml:space="preserve"> E-MAIL: ____</w:t>
      </w: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>________________________________________________     TELEFONE: (   ) ________________________</w:t>
      </w:r>
    </w:p>
    <w:p w:rsidR="00913765" w:rsidRPr="00B9144D" w:rsidRDefault="006C568A" w:rsidP="00B9144D">
      <w:pPr>
        <w:pStyle w:val="Ttulo3"/>
        <w:spacing w:after="0" w:line="360" w:lineRule="auto"/>
        <w:ind w:left="225" w:firstLine="0"/>
        <w:rPr>
          <w:szCs w:val="16"/>
          <w:lang w:val="pt-BR"/>
        </w:rPr>
      </w:pPr>
      <w:r w:rsidRPr="00B9144D">
        <w:rPr>
          <w:szCs w:val="16"/>
          <w:lang w:val="pt-BR"/>
        </w:rPr>
        <w:t>DADOS DA CONCEDENTE</w:t>
      </w:r>
    </w:p>
    <w:p w:rsidR="00913765" w:rsidRPr="00B9144D" w:rsidRDefault="006C568A" w:rsidP="00B9144D">
      <w:pPr>
        <w:spacing w:after="0" w:line="360" w:lineRule="auto"/>
        <w:ind w:left="241" w:hanging="10"/>
        <w:rPr>
          <w:sz w:val="16"/>
          <w:szCs w:val="16"/>
          <w:lang w:val="pt-BR"/>
        </w:rPr>
      </w:pP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 xml:space="preserve">RAZÃO SOCIAL: </w:t>
      </w: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>_____________________________________________________________________________________________________</w:t>
      </w:r>
    </w:p>
    <w:p w:rsidR="00913765" w:rsidRPr="00B9144D" w:rsidRDefault="006C568A" w:rsidP="00B9144D">
      <w:pPr>
        <w:spacing w:after="0" w:line="360" w:lineRule="auto"/>
        <w:ind w:left="241" w:hanging="10"/>
        <w:rPr>
          <w:sz w:val="16"/>
          <w:szCs w:val="16"/>
          <w:lang w:val="pt-BR"/>
        </w:rPr>
      </w:pP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>CNPJ: ____________________________________   RAMO DE ATIVIDADE: ____________________________________________________</w:t>
      </w:r>
    </w:p>
    <w:p w:rsidR="00913765" w:rsidRPr="00B9144D" w:rsidRDefault="006C568A" w:rsidP="00B9144D">
      <w:pPr>
        <w:spacing w:after="0" w:line="360" w:lineRule="auto"/>
        <w:ind w:left="241" w:hanging="10"/>
        <w:rPr>
          <w:sz w:val="16"/>
          <w:szCs w:val="16"/>
          <w:lang w:val="pt-BR"/>
        </w:rPr>
      </w:pP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>ENDEREÇO: ___________________________</w:t>
      </w: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>____________________, nº __________________ BAIRRO: ___________________________</w:t>
      </w:r>
    </w:p>
    <w:p w:rsidR="00913765" w:rsidRPr="00B9144D" w:rsidRDefault="006C568A" w:rsidP="00B9144D">
      <w:pPr>
        <w:spacing w:after="0" w:line="360" w:lineRule="auto"/>
        <w:ind w:left="241" w:hanging="10"/>
        <w:rPr>
          <w:sz w:val="16"/>
          <w:szCs w:val="16"/>
          <w:lang w:val="pt-BR"/>
        </w:rPr>
      </w:pP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>CEP: ___________________________  E-MAIL: ___________________________________ TELEFONE:  (   ) _________________________</w:t>
      </w:r>
    </w:p>
    <w:p w:rsidR="00913765" w:rsidRPr="00B9144D" w:rsidRDefault="006C568A" w:rsidP="00B9144D">
      <w:pPr>
        <w:spacing w:after="0" w:line="360" w:lineRule="auto"/>
        <w:ind w:left="241" w:hanging="10"/>
        <w:rPr>
          <w:sz w:val="16"/>
          <w:szCs w:val="16"/>
          <w:lang w:val="pt-BR"/>
        </w:rPr>
      </w:pP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>SUPERVISOR (a) DO ESTÁGIO: ____________________________</w:t>
      </w:r>
      <w:r w:rsidRPr="00B9144D">
        <w:rPr>
          <w:rFonts w:ascii="Times New Roman" w:eastAsia="Times New Roman" w:hAnsi="Times New Roman" w:cs="Times New Roman"/>
          <w:sz w:val="16"/>
          <w:szCs w:val="16"/>
          <w:lang w:val="pt-BR"/>
        </w:rPr>
        <w:t>___________________  FORMAÇÃO: ____________________________</w:t>
      </w:r>
    </w:p>
    <w:p w:rsidR="00913765" w:rsidRDefault="006C568A" w:rsidP="00B9144D">
      <w:pPr>
        <w:tabs>
          <w:tab w:val="center" w:pos="2008"/>
          <w:tab w:val="center" w:pos="7752"/>
        </w:tabs>
        <w:spacing w:after="0" w:line="360" w:lineRule="auto"/>
      </w:pPr>
      <w:r w:rsidRPr="00B9144D">
        <w:rPr>
          <w:sz w:val="16"/>
          <w:szCs w:val="16"/>
          <w:lang w:val="pt-BR"/>
        </w:rPr>
        <w:tab/>
      </w:r>
      <w:r w:rsidRPr="00B9144D">
        <w:rPr>
          <w:rFonts w:ascii="Times New Roman" w:eastAsia="Times New Roman" w:hAnsi="Times New Roman" w:cs="Times New Roman"/>
          <w:sz w:val="16"/>
          <w:szCs w:val="16"/>
        </w:rPr>
        <w:t>E-MAIL: ____________________________________</w:t>
      </w:r>
      <w:r w:rsidRPr="00B9144D">
        <w:rPr>
          <w:rFonts w:ascii="Times New Roman" w:eastAsia="Times New Roman" w:hAnsi="Times New Roman" w:cs="Times New Roman"/>
          <w:sz w:val="16"/>
          <w:szCs w:val="16"/>
        </w:rPr>
        <w:tab/>
        <w:t xml:space="preserve">            TELEFONE: (   ) _________________________</w:t>
      </w:r>
    </w:p>
    <w:p w:rsidR="00913765" w:rsidRDefault="006C568A" w:rsidP="00B9144D">
      <w:pPr>
        <w:spacing w:after="0" w:line="360" w:lineRule="auto"/>
        <w:ind w:left="256"/>
      </w:pPr>
      <w:r>
        <w:rPr>
          <w:noProof/>
        </w:rPr>
        <mc:AlternateContent>
          <mc:Choice Requires="wpg">
            <w:drawing>
              <wp:inline distT="0" distB="0" distL="0" distR="0">
                <wp:extent cx="6045849" cy="2282400"/>
                <wp:effectExtent l="0" t="0" r="12065" b="22860"/>
                <wp:docPr id="4" name="Group 4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849" cy="2282400"/>
                          <a:chOff x="0" y="0"/>
                          <a:chExt cx="6045849" cy="2282400"/>
                        </a:xfrm>
                      </wpg:grpSpPr>
                      <wps:wsp>
                        <wps:cNvPr id="5" name="Shape 164"/>
                        <wps:cNvSpPr/>
                        <wps:spPr>
                          <a:xfrm>
                            <a:off x="0" y="0"/>
                            <a:ext cx="360252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602990"/>
                              <a:gd name="f4" fmla="val 3810"/>
                              <a:gd name="f5" fmla="val 1270"/>
                              <a:gd name="f6" fmla="*/ f0 1 3602990"/>
                              <a:gd name="f7" fmla="*/ f1 1 3810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3602990"/>
                              <a:gd name="f14" fmla="*/ f11 1 3810"/>
                              <a:gd name="f15" fmla="*/ 0 1 f13"/>
                              <a:gd name="f16" fmla="*/ 3602990 1 f13"/>
                              <a:gd name="f17" fmla="*/ 0 1 f14"/>
                              <a:gd name="f18" fmla="*/ 3810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3602990" h="381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5"/>
                                </a:lnTo>
                                <a:lnTo>
                                  <a:pt x="f3" y="f4"/>
                                </a:lnTo>
                                <a:lnTo>
                                  <a:pt x="f4" y="f4"/>
                                </a:lnTo>
                                <a:lnTo>
                                  <a:pt x="f5" y="f5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6" name="Shape 165"/>
                        <wps:cNvSpPr/>
                        <wps:spPr>
                          <a:xfrm>
                            <a:off x="3602879" y="0"/>
                            <a:ext cx="1272959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72540"/>
                              <a:gd name="f4" fmla="val 3810"/>
                              <a:gd name="f5" fmla="val 1270000"/>
                              <a:gd name="f6" fmla="val 1270"/>
                              <a:gd name="f7" fmla="val 1268730"/>
                              <a:gd name="f8" fmla="*/ f0 1 1272540"/>
                              <a:gd name="f9" fmla="*/ f1 1 381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1272540"/>
                              <a:gd name="f16" fmla="*/ f13 1 3810"/>
                              <a:gd name="f17" fmla="*/ 0 1 f15"/>
                              <a:gd name="f18" fmla="*/ 1272540 1 f15"/>
                              <a:gd name="f19" fmla="*/ 0 1 f16"/>
                              <a:gd name="f20" fmla="*/ 381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1272540" h="381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5" y="f6"/>
                                </a:lnTo>
                                <a:lnTo>
                                  <a:pt x="f7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7" name="Shape 166"/>
                        <wps:cNvSpPr/>
                        <wps:spPr>
                          <a:xfrm>
                            <a:off x="4871880" y="0"/>
                            <a:ext cx="1078559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078230"/>
                              <a:gd name="f4" fmla="val 3810"/>
                              <a:gd name="f5" fmla="val 1075690"/>
                              <a:gd name="f6" fmla="val 1270"/>
                              <a:gd name="f7" fmla="val 1074421"/>
                              <a:gd name="f8" fmla="*/ f0 1 1078230"/>
                              <a:gd name="f9" fmla="*/ f1 1 381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1078230"/>
                              <a:gd name="f16" fmla="*/ f13 1 3810"/>
                              <a:gd name="f17" fmla="*/ 0 1 f15"/>
                              <a:gd name="f18" fmla="*/ 1078230 1 f15"/>
                              <a:gd name="f19" fmla="*/ 0 1 f16"/>
                              <a:gd name="f20" fmla="*/ 381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1078230" h="381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5" y="f6"/>
                                </a:lnTo>
                                <a:lnTo>
                                  <a:pt x="f7" y="f4"/>
                                </a:lnTo>
                                <a:lnTo>
                                  <a:pt x="f4" y="f4"/>
                                </a:lnTo>
                                <a:lnTo>
                                  <a:pt x="f6" y="f6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8" name="Shape 167"/>
                        <wps:cNvSpPr/>
                        <wps:spPr>
                          <a:xfrm>
                            <a:off x="1440" y="392400"/>
                            <a:ext cx="360216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601720"/>
                              <a:gd name="f4" fmla="val 3810"/>
                              <a:gd name="f5" fmla="val 2540"/>
                              <a:gd name="f6" fmla="val 1270"/>
                              <a:gd name="f7" fmla="*/ f0 1 3601720"/>
                              <a:gd name="f8" fmla="*/ f1 1 381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3601720"/>
                              <a:gd name="f15" fmla="*/ f12 1 3810"/>
                              <a:gd name="f16" fmla="*/ 0 1 f14"/>
                              <a:gd name="f17" fmla="*/ 3601720 1 f14"/>
                              <a:gd name="f18" fmla="*/ 0 1 f15"/>
                              <a:gd name="f19" fmla="*/ 381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3601720" h="3810">
                                <a:moveTo>
                                  <a:pt x="f5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6"/>
                                </a:lnTo>
                                <a:lnTo>
                                  <a:pt x="f3" y="f4"/>
                                </a:lnTo>
                                <a:lnTo>
                                  <a:pt x="f5" y="f4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9" name="Shape 168"/>
                        <wps:cNvSpPr/>
                        <wps:spPr>
                          <a:xfrm>
                            <a:off x="3602879" y="392400"/>
                            <a:ext cx="127044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70000"/>
                              <a:gd name="f4" fmla="val 3810"/>
                              <a:gd name="f5" fmla="val 1268730"/>
                              <a:gd name="f6" fmla="val 1270"/>
                              <a:gd name="f7" fmla="*/ f0 1 1270000"/>
                              <a:gd name="f8" fmla="*/ f1 1 381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1270000"/>
                              <a:gd name="f15" fmla="*/ f12 1 3810"/>
                              <a:gd name="f16" fmla="*/ 0 1 f14"/>
                              <a:gd name="f17" fmla="*/ 1270000 1 f14"/>
                              <a:gd name="f18" fmla="*/ 0 1 f15"/>
                              <a:gd name="f19" fmla="*/ 381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1270000" h="3810">
                                <a:moveTo>
                                  <a:pt x="f2" y="f2"/>
                                </a:moveTo>
                                <a:lnTo>
                                  <a:pt x="f5" y="f2"/>
                                </a:lnTo>
                                <a:lnTo>
                                  <a:pt x="f3" y="f6"/>
                                </a:lnTo>
                                <a:lnTo>
                                  <a:pt x="f5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10" name="Shape 169"/>
                        <wps:cNvSpPr/>
                        <wps:spPr>
                          <a:xfrm>
                            <a:off x="4872960" y="392400"/>
                            <a:ext cx="107460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074420"/>
                              <a:gd name="f4" fmla="val 3810"/>
                              <a:gd name="f5" fmla="val 2540"/>
                              <a:gd name="f6" fmla="val 1073150"/>
                              <a:gd name="f7" fmla="val 1270"/>
                              <a:gd name="f8" fmla="*/ f0 1 1074420"/>
                              <a:gd name="f9" fmla="*/ f1 1 381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1074420"/>
                              <a:gd name="f16" fmla="*/ f13 1 3810"/>
                              <a:gd name="f17" fmla="*/ 0 1 f15"/>
                              <a:gd name="f18" fmla="*/ 1074420 1 f15"/>
                              <a:gd name="f19" fmla="*/ 0 1 f16"/>
                              <a:gd name="f20" fmla="*/ 381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1074420" h="3810">
                                <a:moveTo>
                                  <a:pt x="f5" y="f2"/>
                                </a:moveTo>
                                <a:lnTo>
                                  <a:pt x="f6" y="f2"/>
                                </a:lnTo>
                                <a:lnTo>
                                  <a:pt x="f3" y="f7"/>
                                </a:lnTo>
                                <a:lnTo>
                                  <a:pt x="f6" y="f4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11" name="Shape 170"/>
                        <wps:cNvSpPr/>
                        <wps:spPr>
                          <a:xfrm>
                            <a:off x="1440" y="707400"/>
                            <a:ext cx="360216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601720"/>
                              <a:gd name="f4" fmla="val 3810"/>
                              <a:gd name="f5" fmla="val 2540"/>
                              <a:gd name="f6" fmla="val 1270"/>
                              <a:gd name="f7" fmla="*/ f0 1 3601720"/>
                              <a:gd name="f8" fmla="*/ f1 1 381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3601720"/>
                              <a:gd name="f15" fmla="*/ f12 1 3810"/>
                              <a:gd name="f16" fmla="*/ 0 1 f14"/>
                              <a:gd name="f17" fmla="*/ 3601720 1 f14"/>
                              <a:gd name="f18" fmla="*/ 0 1 f15"/>
                              <a:gd name="f19" fmla="*/ 381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3601720" h="3810">
                                <a:moveTo>
                                  <a:pt x="f5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6"/>
                                </a:lnTo>
                                <a:lnTo>
                                  <a:pt x="f3" y="f4"/>
                                </a:lnTo>
                                <a:lnTo>
                                  <a:pt x="f5" y="f4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12" name="Shape 171"/>
                        <wps:cNvSpPr/>
                        <wps:spPr>
                          <a:xfrm>
                            <a:off x="3602879" y="707400"/>
                            <a:ext cx="127044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70000"/>
                              <a:gd name="f4" fmla="val 3810"/>
                              <a:gd name="f5" fmla="val 1268730"/>
                              <a:gd name="f6" fmla="val 1270"/>
                              <a:gd name="f7" fmla="*/ f0 1 1270000"/>
                              <a:gd name="f8" fmla="*/ f1 1 381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1270000"/>
                              <a:gd name="f15" fmla="*/ f12 1 3810"/>
                              <a:gd name="f16" fmla="*/ 0 1 f14"/>
                              <a:gd name="f17" fmla="*/ 1270000 1 f14"/>
                              <a:gd name="f18" fmla="*/ 0 1 f15"/>
                              <a:gd name="f19" fmla="*/ 381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1270000" h="3810">
                                <a:moveTo>
                                  <a:pt x="f2" y="f2"/>
                                </a:moveTo>
                                <a:lnTo>
                                  <a:pt x="f5" y="f2"/>
                                </a:lnTo>
                                <a:lnTo>
                                  <a:pt x="f3" y="f6"/>
                                </a:lnTo>
                                <a:lnTo>
                                  <a:pt x="f5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13" name="Shape 172"/>
                        <wps:cNvSpPr/>
                        <wps:spPr>
                          <a:xfrm>
                            <a:off x="4872960" y="707400"/>
                            <a:ext cx="107460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074420"/>
                              <a:gd name="f4" fmla="val 3810"/>
                              <a:gd name="f5" fmla="val 2540"/>
                              <a:gd name="f6" fmla="val 1073150"/>
                              <a:gd name="f7" fmla="val 1270"/>
                              <a:gd name="f8" fmla="*/ f0 1 1074420"/>
                              <a:gd name="f9" fmla="*/ f1 1 381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1074420"/>
                              <a:gd name="f16" fmla="*/ f13 1 3810"/>
                              <a:gd name="f17" fmla="*/ 0 1 f15"/>
                              <a:gd name="f18" fmla="*/ 1074420 1 f15"/>
                              <a:gd name="f19" fmla="*/ 0 1 f16"/>
                              <a:gd name="f20" fmla="*/ 381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1074420" h="3810">
                                <a:moveTo>
                                  <a:pt x="f5" y="f2"/>
                                </a:moveTo>
                                <a:lnTo>
                                  <a:pt x="f6" y="f2"/>
                                </a:lnTo>
                                <a:lnTo>
                                  <a:pt x="f3" y="f7"/>
                                </a:lnTo>
                                <a:lnTo>
                                  <a:pt x="f6" y="f4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14" name="Shape 173"/>
                        <wps:cNvSpPr/>
                        <wps:spPr>
                          <a:xfrm>
                            <a:off x="1440" y="1020959"/>
                            <a:ext cx="360216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601720"/>
                              <a:gd name="f4" fmla="val 3810"/>
                              <a:gd name="f5" fmla="val 2540"/>
                              <a:gd name="f6" fmla="val 1270"/>
                              <a:gd name="f7" fmla="*/ f0 1 3601720"/>
                              <a:gd name="f8" fmla="*/ f1 1 381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3601720"/>
                              <a:gd name="f15" fmla="*/ f12 1 3810"/>
                              <a:gd name="f16" fmla="*/ 0 1 f14"/>
                              <a:gd name="f17" fmla="*/ 3601720 1 f14"/>
                              <a:gd name="f18" fmla="*/ 0 1 f15"/>
                              <a:gd name="f19" fmla="*/ 381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3601720" h="3810">
                                <a:moveTo>
                                  <a:pt x="f5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6"/>
                                </a:lnTo>
                                <a:lnTo>
                                  <a:pt x="f3" y="f4"/>
                                </a:lnTo>
                                <a:lnTo>
                                  <a:pt x="f5" y="f4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15" name="Shape 174"/>
                        <wps:cNvSpPr/>
                        <wps:spPr>
                          <a:xfrm>
                            <a:off x="3602879" y="1020959"/>
                            <a:ext cx="127044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70000"/>
                              <a:gd name="f4" fmla="val 3810"/>
                              <a:gd name="f5" fmla="val 1268730"/>
                              <a:gd name="f6" fmla="val 1270"/>
                              <a:gd name="f7" fmla="*/ f0 1 1270000"/>
                              <a:gd name="f8" fmla="*/ f1 1 381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1270000"/>
                              <a:gd name="f15" fmla="*/ f12 1 3810"/>
                              <a:gd name="f16" fmla="*/ 0 1 f14"/>
                              <a:gd name="f17" fmla="*/ 1270000 1 f14"/>
                              <a:gd name="f18" fmla="*/ 0 1 f15"/>
                              <a:gd name="f19" fmla="*/ 381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1270000" h="3810">
                                <a:moveTo>
                                  <a:pt x="f2" y="f2"/>
                                </a:moveTo>
                                <a:lnTo>
                                  <a:pt x="f5" y="f2"/>
                                </a:lnTo>
                                <a:lnTo>
                                  <a:pt x="f3" y="f6"/>
                                </a:lnTo>
                                <a:lnTo>
                                  <a:pt x="f5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16" name="Shape 175"/>
                        <wps:cNvSpPr/>
                        <wps:spPr>
                          <a:xfrm>
                            <a:off x="4872960" y="1020959"/>
                            <a:ext cx="107460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074420"/>
                              <a:gd name="f4" fmla="val 3810"/>
                              <a:gd name="f5" fmla="val 2540"/>
                              <a:gd name="f6" fmla="val 1073150"/>
                              <a:gd name="f7" fmla="val 1270"/>
                              <a:gd name="f8" fmla="*/ f0 1 1074420"/>
                              <a:gd name="f9" fmla="*/ f1 1 381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1074420"/>
                              <a:gd name="f16" fmla="*/ f13 1 3810"/>
                              <a:gd name="f17" fmla="*/ 0 1 f15"/>
                              <a:gd name="f18" fmla="*/ 1074420 1 f15"/>
                              <a:gd name="f19" fmla="*/ 0 1 f16"/>
                              <a:gd name="f20" fmla="*/ 381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1074420" h="3810">
                                <a:moveTo>
                                  <a:pt x="f5" y="f2"/>
                                </a:moveTo>
                                <a:lnTo>
                                  <a:pt x="f6" y="f2"/>
                                </a:lnTo>
                                <a:lnTo>
                                  <a:pt x="f3" y="f7"/>
                                </a:lnTo>
                                <a:lnTo>
                                  <a:pt x="f6" y="f4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17" name="Shape 176"/>
                        <wps:cNvSpPr/>
                        <wps:spPr>
                          <a:xfrm>
                            <a:off x="1440" y="1335960"/>
                            <a:ext cx="360216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601720"/>
                              <a:gd name="f4" fmla="val 3810"/>
                              <a:gd name="f5" fmla="val 2540"/>
                              <a:gd name="f6" fmla="val 1270"/>
                              <a:gd name="f7" fmla="*/ f0 1 3601720"/>
                              <a:gd name="f8" fmla="*/ f1 1 381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3601720"/>
                              <a:gd name="f15" fmla="*/ f12 1 3810"/>
                              <a:gd name="f16" fmla="*/ 0 1 f14"/>
                              <a:gd name="f17" fmla="*/ 3601720 1 f14"/>
                              <a:gd name="f18" fmla="*/ 0 1 f15"/>
                              <a:gd name="f19" fmla="*/ 381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3601720" h="3810">
                                <a:moveTo>
                                  <a:pt x="f5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6"/>
                                </a:lnTo>
                                <a:lnTo>
                                  <a:pt x="f3" y="f4"/>
                                </a:lnTo>
                                <a:lnTo>
                                  <a:pt x="f5" y="f4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18" name="Shape 177"/>
                        <wps:cNvSpPr/>
                        <wps:spPr>
                          <a:xfrm>
                            <a:off x="3602879" y="1335960"/>
                            <a:ext cx="127044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70000"/>
                              <a:gd name="f4" fmla="val 3810"/>
                              <a:gd name="f5" fmla="val 1268730"/>
                              <a:gd name="f6" fmla="val 1270"/>
                              <a:gd name="f7" fmla="*/ f0 1 1270000"/>
                              <a:gd name="f8" fmla="*/ f1 1 381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1270000"/>
                              <a:gd name="f15" fmla="*/ f12 1 3810"/>
                              <a:gd name="f16" fmla="*/ 0 1 f14"/>
                              <a:gd name="f17" fmla="*/ 1270000 1 f14"/>
                              <a:gd name="f18" fmla="*/ 0 1 f15"/>
                              <a:gd name="f19" fmla="*/ 381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1270000" h="3810">
                                <a:moveTo>
                                  <a:pt x="f2" y="f2"/>
                                </a:moveTo>
                                <a:lnTo>
                                  <a:pt x="f5" y="f2"/>
                                </a:lnTo>
                                <a:lnTo>
                                  <a:pt x="f3" y="f6"/>
                                </a:lnTo>
                                <a:lnTo>
                                  <a:pt x="f5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19" name="Shape 178"/>
                        <wps:cNvSpPr/>
                        <wps:spPr>
                          <a:xfrm>
                            <a:off x="4872960" y="1335960"/>
                            <a:ext cx="107460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074420"/>
                              <a:gd name="f4" fmla="val 3810"/>
                              <a:gd name="f5" fmla="val 2540"/>
                              <a:gd name="f6" fmla="val 1073150"/>
                              <a:gd name="f7" fmla="val 1270"/>
                              <a:gd name="f8" fmla="*/ f0 1 1074420"/>
                              <a:gd name="f9" fmla="*/ f1 1 381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1074420"/>
                              <a:gd name="f16" fmla="*/ f13 1 3810"/>
                              <a:gd name="f17" fmla="*/ 0 1 f15"/>
                              <a:gd name="f18" fmla="*/ 1074420 1 f15"/>
                              <a:gd name="f19" fmla="*/ 0 1 f16"/>
                              <a:gd name="f20" fmla="*/ 381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1074420" h="3810">
                                <a:moveTo>
                                  <a:pt x="f5" y="f2"/>
                                </a:moveTo>
                                <a:lnTo>
                                  <a:pt x="f6" y="f2"/>
                                </a:lnTo>
                                <a:lnTo>
                                  <a:pt x="f3" y="f7"/>
                                </a:lnTo>
                                <a:lnTo>
                                  <a:pt x="f6" y="f4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20" name="Shape 179"/>
                        <wps:cNvSpPr/>
                        <wps:spPr>
                          <a:xfrm>
                            <a:off x="1440" y="1649880"/>
                            <a:ext cx="360216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601720"/>
                              <a:gd name="f4" fmla="val 3810"/>
                              <a:gd name="f5" fmla="val 2540"/>
                              <a:gd name="f6" fmla="val 1270"/>
                              <a:gd name="f7" fmla="*/ f0 1 3601720"/>
                              <a:gd name="f8" fmla="*/ f1 1 381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3601720"/>
                              <a:gd name="f15" fmla="*/ f12 1 3810"/>
                              <a:gd name="f16" fmla="*/ 0 1 f14"/>
                              <a:gd name="f17" fmla="*/ 3601720 1 f14"/>
                              <a:gd name="f18" fmla="*/ 0 1 f15"/>
                              <a:gd name="f19" fmla="*/ 381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3601720" h="3810">
                                <a:moveTo>
                                  <a:pt x="f5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6"/>
                                </a:lnTo>
                                <a:lnTo>
                                  <a:pt x="f3" y="f4"/>
                                </a:lnTo>
                                <a:lnTo>
                                  <a:pt x="f5" y="f4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21" name="Shape 180"/>
                        <wps:cNvSpPr/>
                        <wps:spPr>
                          <a:xfrm>
                            <a:off x="3602879" y="1649880"/>
                            <a:ext cx="127044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70000"/>
                              <a:gd name="f4" fmla="val 3810"/>
                              <a:gd name="f5" fmla="val 1268730"/>
                              <a:gd name="f6" fmla="val 1270"/>
                              <a:gd name="f7" fmla="*/ f0 1 1270000"/>
                              <a:gd name="f8" fmla="*/ f1 1 381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1270000"/>
                              <a:gd name="f15" fmla="*/ f12 1 3810"/>
                              <a:gd name="f16" fmla="*/ 0 1 f14"/>
                              <a:gd name="f17" fmla="*/ 1270000 1 f14"/>
                              <a:gd name="f18" fmla="*/ 0 1 f15"/>
                              <a:gd name="f19" fmla="*/ 381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1270000" h="3810">
                                <a:moveTo>
                                  <a:pt x="f2" y="f2"/>
                                </a:moveTo>
                                <a:lnTo>
                                  <a:pt x="f5" y="f2"/>
                                </a:lnTo>
                                <a:lnTo>
                                  <a:pt x="f3" y="f6"/>
                                </a:lnTo>
                                <a:lnTo>
                                  <a:pt x="f5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22" name="Shape 181"/>
                        <wps:cNvSpPr/>
                        <wps:spPr>
                          <a:xfrm>
                            <a:off x="4872960" y="1649880"/>
                            <a:ext cx="107460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074420"/>
                              <a:gd name="f4" fmla="val 3810"/>
                              <a:gd name="f5" fmla="val 2540"/>
                              <a:gd name="f6" fmla="val 1073150"/>
                              <a:gd name="f7" fmla="val 1270"/>
                              <a:gd name="f8" fmla="*/ f0 1 1074420"/>
                              <a:gd name="f9" fmla="*/ f1 1 381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1074420"/>
                              <a:gd name="f16" fmla="*/ f13 1 3810"/>
                              <a:gd name="f17" fmla="*/ 0 1 f15"/>
                              <a:gd name="f18" fmla="*/ 1074420 1 f15"/>
                              <a:gd name="f19" fmla="*/ 0 1 f16"/>
                              <a:gd name="f20" fmla="*/ 381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1074420" h="3810">
                                <a:moveTo>
                                  <a:pt x="f5" y="f2"/>
                                </a:moveTo>
                                <a:lnTo>
                                  <a:pt x="f6" y="f2"/>
                                </a:lnTo>
                                <a:lnTo>
                                  <a:pt x="f3" y="f7"/>
                                </a:lnTo>
                                <a:lnTo>
                                  <a:pt x="f6" y="f4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23" name="Shape 182"/>
                        <wps:cNvSpPr/>
                        <wps:spPr>
                          <a:xfrm>
                            <a:off x="1440" y="1964520"/>
                            <a:ext cx="360216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601720"/>
                              <a:gd name="f4" fmla="val 3810"/>
                              <a:gd name="f5" fmla="val 2540"/>
                              <a:gd name="f6" fmla="val 1270"/>
                              <a:gd name="f7" fmla="*/ f0 1 3601720"/>
                              <a:gd name="f8" fmla="*/ f1 1 381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3601720"/>
                              <a:gd name="f15" fmla="*/ f12 1 3810"/>
                              <a:gd name="f16" fmla="*/ 0 1 f14"/>
                              <a:gd name="f17" fmla="*/ 3601720 1 f14"/>
                              <a:gd name="f18" fmla="*/ 0 1 f15"/>
                              <a:gd name="f19" fmla="*/ 381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3601720" h="3810">
                                <a:moveTo>
                                  <a:pt x="f5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6"/>
                                </a:lnTo>
                                <a:lnTo>
                                  <a:pt x="f3" y="f4"/>
                                </a:lnTo>
                                <a:lnTo>
                                  <a:pt x="f5" y="f4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24" name="Shape 183"/>
                        <wps:cNvSpPr/>
                        <wps:spPr>
                          <a:xfrm>
                            <a:off x="3602879" y="1964520"/>
                            <a:ext cx="127044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70000"/>
                              <a:gd name="f4" fmla="val 3810"/>
                              <a:gd name="f5" fmla="val 1268730"/>
                              <a:gd name="f6" fmla="val 1270"/>
                              <a:gd name="f7" fmla="*/ f0 1 1270000"/>
                              <a:gd name="f8" fmla="*/ f1 1 381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1270000"/>
                              <a:gd name="f15" fmla="*/ f12 1 3810"/>
                              <a:gd name="f16" fmla="*/ 0 1 f14"/>
                              <a:gd name="f17" fmla="*/ 1270000 1 f14"/>
                              <a:gd name="f18" fmla="*/ 0 1 f15"/>
                              <a:gd name="f19" fmla="*/ 381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1270000" h="3810">
                                <a:moveTo>
                                  <a:pt x="f2" y="f2"/>
                                </a:moveTo>
                                <a:lnTo>
                                  <a:pt x="f5" y="f2"/>
                                </a:lnTo>
                                <a:lnTo>
                                  <a:pt x="f3" y="f6"/>
                                </a:lnTo>
                                <a:lnTo>
                                  <a:pt x="f5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25" name="Shape 184"/>
                        <wps:cNvSpPr/>
                        <wps:spPr>
                          <a:xfrm>
                            <a:off x="4872960" y="1964520"/>
                            <a:ext cx="107460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074420"/>
                              <a:gd name="f4" fmla="val 3810"/>
                              <a:gd name="f5" fmla="val 2540"/>
                              <a:gd name="f6" fmla="val 1073150"/>
                              <a:gd name="f7" fmla="val 1270"/>
                              <a:gd name="f8" fmla="*/ f0 1 1074420"/>
                              <a:gd name="f9" fmla="*/ f1 1 381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1074420"/>
                              <a:gd name="f16" fmla="*/ f13 1 3810"/>
                              <a:gd name="f17" fmla="*/ 0 1 f15"/>
                              <a:gd name="f18" fmla="*/ 1074420 1 f15"/>
                              <a:gd name="f19" fmla="*/ 0 1 f16"/>
                              <a:gd name="f20" fmla="*/ 381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1074420" h="3810">
                                <a:moveTo>
                                  <a:pt x="f5" y="f2"/>
                                </a:moveTo>
                                <a:lnTo>
                                  <a:pt x="f6" y="f2"/>
                                </a:lnTo>
                                <a:lnTo>
                                  <a:pt x="f3" y="f7"/>
                                </a:lnTo>
                                <a:lnTo>
                                  <a:pt x="f6" y="f4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26" name="Shape 185"/>
                        <wps:cNvSpPr/>
                        <wps:spPr>
                          <a:xfrm>
                            <a:off x="0" y="2278440"/>
                            <a:ext cx="3602520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602990"/>
                              <a:gd name="f4" fmla="val 3810"/>
                              <a:gd name="f5" fmla="val 1270"/>
                              <a:gd name="f6" fmla="*/ f0 1 3602990"/>
                              <a:gd name="f7" fmla="*/ f1 1 3810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3602990"/>
                              <a:gd name="f14" fmla="*/ f11 1 3810"/>
                              <a:gd name="f15" fmla="*/ 0 1 f13"/>
                              <a:gd name="f16" fmla="*/ 3602990 1 f13"/>
                              <a:gd name="f17" fmla="*/ 0 1 f14"/>
                              <a:gd name="f18" fmla="*/ 3810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3602990" h="3810">
                                <a:moveTo>
                                  <a:pt x="f4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5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5" y="f5"/>
                                </a:lnTo>
                                <a:lnTo>
                                  <a:pt x="f4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27" name="Shape 186"/>
                        <wps:cNvSpPr/>
                        <wps:spPr>
                          <a:xfrm>
                            <a:off x="3602879" y="2278440"/>
                            <a:ext cx="1272959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72540"/>
                              <a:gd name="f4" fmla="val 3810"/>
                              <a:gd name="f5" fmla="val 1268730"/>
                              <a:gd name="f6" fmla="val 1270000"/>
                              <a:gd name="f7" fmla="val 1270"/>
                              <a:gd name="f8" fmla="*/ f0 1 1272540"/>
                              <a:gd name="f9" fmla="*/ f1 1 381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1272540"/>
                              <a:gd name="f16" fmla="*/ f13 1 3810"/>
                              <a:gd name="f17" fmla="*/ 0 1 f15"/>
                              <a:gd name="f18" fmla="*/ 1272540 1 f15"/>
                              <a:gd name="f19" fmla="*/ 0 1 f16"/>
                              <a:gd name="f20" fmla="*/ 381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1272540" h="3810">
                                <a:moveTo>
                                  <a:pt x="f2" y="f2"/>
                                </a:moveTo>
                                <a:lnTo>
                                  <a:pt x="f5" y="f2"/>
                                </a:lnTo>
                                <a:lnTo>
                                  <a:pt x="f6" y="f7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28" name="Shape 187"/>
                        <wps:cNvSpPr/>
                        <wps:spPr>
                          <a:xfrm>
                            <a:off x="4871880" y="2278440"/>
                            <a:ext cx="1078559" cy="39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078230"/>
                              <a:gd name="f4" fmla="val 3810"/>
                              <a:gd name="f5" fmla="val 1074421"/>
                              <a:gd name="f6" fmla="val 1075690"/>
                              <a:gd name="f7" fmla="val 1270"/>
                              <a:gd name="f8" fmla="*/ f0 1 1078230"/>
                              <a:gd name="f9" fmla="*/ f1 1 381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1078230"/>
                              <a:gd name="f16" fmla="*/ f13 1 3810"/>
                              <a:gd name="f17" fmla="*/ 0 1 f15"/>
                              <a:gd name="f18" fmla="*/ 1078230 1 f15"/>
                              <a:gd name="f19" fmla="*/ 0 1 f16"/>
                              <a:gd name="f20" fmla="*/ 381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1078230" h="3810">
                                <a:moveTo>
                                  <a:pt x="f4" y="f2"/>
                                </a:moveTo>
                                <a:lnTo>
                                  <a:pt x="f5" y="f2"/>
                                </a:lnTo>
                                <a:lnTo>
                                  <a:pt x="f6" y="f7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7" y="f7"/>
                                </a:lnTo>
                                <a:lnTo>
                                  <a:pt x="f4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29" name="Shape 188"/>
                        <wps:cNvSpPr/>
                        <wps:spPr>
                          <a:xfrm>
                            <a:off x="0" y="0"/>
                            <a:ext cx="3960" cy="3963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96240"/>
                              <a:gd name="f5" fmla="val 1270"/>
                              <a:gd name="f6" fmla="val 392430"/>
                              <a:gd name="f7" fmla="val 393700"/>
                              <a:gd name="f8" fmla="*/ f0 1 3810"/>
                              <a:gd name="f9" fmla="*/ f1 1 39624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96240"/>
                              <a:gd name="f17" fmla="*/ 0 1 f15"/>
                              <a:gd name="f18" fmla="*/ 3810 1 f15"/>
                              <a:gd name="f19" fmla="*/ 0 1 f16"/>
                              <a:gd name="f20" fmla="*/ 39624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96240">
                                <a:moveTo>
                                  <a:pt x="f2" y="f2"/>
                                </a:moveTo>
                                <a:lnTo>
                                  <a:pt x="f5" y="f5"/>
                                </a:ln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7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30" name="Shape 189"/>
                        <wps:cNvSpPr/>
                        <wps:spPr>
                          <a:xfrm>
                            <a:off x="0" y="392400"/>
                            <a:ext cx="3960" cy="3182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8770"/>
                              <a:gd name="f5" fmla="val 1270"/>
                              <a:gd name="f6" fmla="val 314960"/>
                              <a:gd name="f7" fmla="val 316230"/>
                              <a:gd name="f8" fmla="*/ f0 1 3810"/>
                              <a:gd name="f9" fmla="*/ f1 1 31877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8770"/>
                              <a:gd name="f17" fmla="*/ 0 1 f15"/>
                              <a:gd name="f18" fmla="*/ 3810 1 f15"/>
                              <a:gd name="f19" fmla="*/ 0 1 f16"/>
                              <a:gd name="f20" fmla="*/ 31877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8770">
                                <a:moveTo>
                                  <a:pt x="f2" y="f2"/>
                                </a:moveTo>
                                <a:lnTo>
                                  <a:pt x="f5" y="f5"/>
                                </a:ln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7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31" name="Shape 190"/>
                        <wps:cNvSpPr/>
                        <wps:spPr>
                          <a:xfrm>
                            <a:off x="0" y="707400"/>
                            <a:ext cx="3960" cy="31788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7500"/>
                              <a:gd name="f5" fmla="val 1270"/>
                              <a:gd name="f6" fmla="val 313690"/>
                              <a:gd name="f7" fmla="val 314960"/>
                              <a:gd name="f8" fmla="*/ f0 1 3810"/>
                              <a:gd name="f9" fmla="*/ f1 1 31750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7500"/>
                              <a:gd name="f17" fmla="*/ 0 1 f15"/>
                              <a:gd name="f18" fmla="*/ 3810 1 f15"/>
                              <a:gd name="f19" fmla="*/ 0 1 f16"/>
                              <a:gd name="f20" fmla="*/ 31750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7500">
                                <a:moveTo>
                                  <a:pt x="f2" y="f2"/>
                                </a:moveTo>
                                <a:lnTo>
                                  <a:pt x="f5" y="f5"/>
                                </a:ln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7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32" name="Shape 191"/>
                        <wps:cNvSpPr/>
                        <wps:spPr>
                          <a:xfrm>
                            <a:off x="0" y="1020959"/>
                            <a:ext cx="3960" cy="3182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8770"/>
                              <a:gd name="f5" fmla="val 1270"/>
                              <a:gd name="f6" fmla="val 314960"/>
                              <a:gd name="f7" fmla="val 316230"/>
                              <a:gd name="f8" fmla="*/ f0 1 3810"/>
                              <a:gd name="f9" fmla="*/ f1 1 31877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8770"/>
                              <a:gd name="f17" fmla="*/ 0 1 f15"/>
                              <a:gd name="f18" fmla="*/ 3810 1 f15"/>
                              <a:gd name="f19" fmla="*/ 0 1 f16"/>
                              <a:gd name="f20" fmla="*/ 31877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8770">
                                <a:moveTo>
                                  <a:pt x="f2" y="f2"/>
                                </a:moveTo>
                                <a:lnTo>
                                  <a:pt x="f5" y="f5"/>
                                </a:ln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7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33" name="Shape 192"/>
                        <wps:cNvSpPr/>
                        <wps:spPr>
                          <a:xfrm>
                            <a:off x="0" y="1335960"/>
                            <a:ext cx="3960" cy="31788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7500"/>
                              <a:gd name="f5" fmla="val 1270"/>
                              <a:gd name="f6" fmla="val 313690"/>
                              <a:gd name="f7" fmla="val 314960"/>
                              <a:gd name="f8" fmla="*/ f0 1 3810"/>
                              <a:gd name="f9" fmla="*/ f1 1 31750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7500"/>
                              <a:gd name="f17" fmla="*/ 0 1 f15"/>
                              <a:gd name="f18" fmla="*/ 3810 1 f15"/>
                              <a:gd name="f19" fmla="*/ 0 1 f16"/>
                              <a:gd name="f20" fmla="*/ 31750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7500">
                                <a:moveTo>
                                  <a:pt x="f2" y="f2"/>
                                </a:moveTo>
                                <a:lnTo>
                                  <a:pt x="f5" y="f5"/>
                                </a:ln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7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34" name="Shape 193"/>
                        <wps:cNvSpPr/>
                        <wps:spPr>
                          <a:xfrm>
                            <a:off x="0" y="1649880"/>
                            <a:ext cx="3960" cy="3182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8770"/>
                              <a:gd name="f5" fmla="val 1270"/>
                              <a:gd name="f6" fmla="val 314960"/>
                              <a:gd name="f7" fmla="val 316230"/>
                              <a:gd name="f8" fmla="*/ f0 1 3810"/>
                              <a:gd name="f9" fmla="*/ f1 1 31877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8770"/>
                              <a:gd name="f17" fmla="*/ 0 1 f15"/>
                              <a:gd name="f18" fmla="*/ 3810 1 f15"/>
                              <a:gd name="f19" fmla="*/ 0 1 f16"/>
                              <a:gd name="f20" fmla="*/ 31877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8770">
                                <a:moveTo>
                                  <a:pt x="f2" y="f2"/>
                                </a:moveTo>
                                <a:lnTo>
                                  <a:pt x="f5" y="f5"/>
                                </a:ln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7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35" name="Shape 194"/>
                        <wps:cNvSpPr/>
                        <wps:spPr>
                          <a:xfrm>
                            <a:off x="0" y="1964520"/>
                            <a:ext cx="3960" cy="31788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7500"/>
                              <a:gd name="f5" fmla="val 1270"/>
                              <a:gd name="f6" fmla="val 313690"/>
                              <a:gd name="f7" fmla="val 314960"/>
                              <a:gd name="f8" fmla="*/ f0 1 3810"/>
                              <a:gd name="f9" fmla="*/ f1 1 31750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7500"/>
                              <a:gd name="f17" fmla="*/ 0 1 f15"/>
                              <a:gd name="f18" fmla="*/ 3810 1 f15"/>
                              <a:gd name="f19" fmla="*/ 0 1 f16"/>
                              <a:gd name="f20" fmla="*/ 31750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7500">
                                <a:moveTo>
                                  <a:pt x="f2" y="f2"/>
                                </a:moveTo>
                                <a:lnTo>
                                  <a:pt x="f5" y="f5"/>
                                </a:ln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7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36" name="Shape 195"/>
                        <wps:cNvSpPr/>
                        <wps:spPr>
                          <a:xfrm>
                            <a:off x="4871880" y="1440"/>
                            <a:ext cx="3960" cy="3927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92430"/>
                              <a:gd name="f5" fmla="val 1270"/>
                              <a:gd name="f6" fmla="val 2540"/>
                              <a:gd name="f7" fmla="val 391160"/>
                              <a:gd name="f8" fmla="*/ f0 1 3810"/>
                              <a:gd name="f9" fmla="*/ f1 1 39243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92430"/>
                              <a:gd name="f17" fmla="*/ 0 1 f15"/>
                              <a:gd name="f18" fmla="*/ 3810 1 f15"/>
                              <a:gd name="f19" fmla="*/ 0 1 f16"/>
                              <a:gd name="f20" fmla="*/ 39243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92430">
                                <a:moveTo>
                                  <a:pt x="f5" y="f2"/>
                                </a:moveTo>
                                <a:lnTo>
                                  <a:pt x="f3" y="f6"/>
                                </a:lnTo>
                                <a:lnTo>
                                  <a:pt x="f3" y="f7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37" name="Shape 196"/>
                        <wps:cNvSpPr/>
                        <wps:spPr>
                          <a:xfrm>
                            <a:off x="4871880" y="393840"/>
                            <a:ext cx="3960" cy="3153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4960"/>
                              <a:gd name="f5" fmla="val 1270"/>
                              <a:gd name="f6" fmla="val 2540"/>
                              <a:gd name="f7" fmla="val 313690"/>
                              <a:gd name="f8" fmla="*/ f0 1 3810"/>
                              <a:gd name="f9" fmla="*/ f1 1 31496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4960"/>
                              <a:gd name="f17" fmla="*/ 0 1 f15"/>
                              <a:gd name="f18" fmla="*/ 3810 1 f15"/>
                              <a:gd name="f19" fmla="*/ 0 1 f16"/>
                              <a:gd name="f20" fmla="*/ 31496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4960">
                                <a:moveTo>
                                  <a:pt x="f5" y="f2"/>
                                </a:moveTo>
                                <a:lnTo>
                                  <a:pt x="f3" y="f6"/>
                                </a:lnTo>
                                <a:lnTo>
                                  <a:pt x="f3" y="f7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38" name="Shape 197"/>
                        <wps:cNvSpPr/>
                        <wps:spPr>
                          <a:xfrm>
                            <a:off x="4871880" y="708840"/>
                            <a:ext cx="3960" cy="31320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3690"/>
                              <a:gd name="f5" fmla="val 1270"/>
                              <a:gd name="f6" fmla="val 2540"/>
                              <a:gd name="f7" fmla="val 312420"/>
                              <a:gd name="f8" fmla="*/ f0 1 3810"/>
                              <a:gd name="f9" fmla="*/ f1 1 31369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3690"/>
                              <a:gd name="f17" fmla="*/ 0 1 f15"/>
                              <a:gd name="f18" fmla="*/ 3810 1 f15"/>
                              <a:gd name="f19" fmla="*/ 0 1 f16"/>
                              <a:gd name="f20" fmla="*/ 31369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3690">
                                <a:moveTo>
                                  <a:pt x="f5" y="f2"/>
                                </a:moveTo>
                                <a:lnTo>
                                  <a:pt x="f3" y="f6"/>
                                </a:lnTo>
                                <a:lnTo>
                                  <a:pt x="f3" y="f7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39" name="Shape 198"/>
                        <wps:cNvSpPr/>
                        <wps:spPr>
                          <a:xfrm>
                            <a:off x="4871880" y="1022400"/>
                            <a:ext cx="3960" cy="3153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4960"/>
                              <a:gd name="f5" fmla="val 1270"/>
                              <a:gd name="f6" fmla="val 2540"/>
                              <a:gd name="f7" fmla="val 313690"/>
                              <a:gd name="f8" fmla="*/ f0 1 3810"/>
                              <a:gd name="f9" fmla="*/ f1 1 31496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4960"/>
                              <a:gd name="f17" fmla="*/ 0 1 f15"/>
                              <a:gd name="f18" fmla="*/ 3810 1 f15"/>
                              <a:gd name="f19" fmla="*/ 0 1 f16"/>
                              <a:gd name="f20" fmla="*/ 31496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4960">
                                <a:moveTo>
                                  <a:pt x="f5" y="f2"/>
                                </a:moveTo>
                                <a:lnTo>
                                  <a:pt x="f3" y="f6"/>
                                </a:lnTo>
                                <a:lnTo>
                                  <a:pt x="f3" y="f7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40" name="Shape 199"/>
                        <wps:cNvSpPr/>
                        <wps:spPr>
                          <a:xfrm>
                            <a:off x="4871880" y="1337400"/>
                            <a:ext cx="3960" cy="31320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3690"/>
                              <a:gd name="f5" fmla="val 1270"/>
                              <a:gd name="f6" fmla="val 2540"/>
                              <a:gd name="f7" fmla="val 312420"/>
                              <a:gd name="f8" fmla="*/ f0 1 3810"/>
                              <a:gd name="f9" fmla="*/ f1 1 31369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3690"/>
                              <a:gd name="f17" fmla="*/ 0 1 f15"/>
                              <a:gd name="f18" fmla="*/ 3810 1 f15"/>
                              <a:gd name="f19" fmla="*/ 0 1 f16"/>
                              <a:gd name="f20" fmla="*/ 31369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3690">
                                <a:moveTo>
                                  <a:pt x="f5" y="f2"/>
                                </a:moveTo>
                                <a:lnTo>
                                  <a:pt x="f3" y="f6"/>
                                </a:lnTo>
                                <a:lnTo>
                                  <a:pt x="f3" y="f7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41" name="Shape 200"/>
                        <wps:cNvSpPr/>
                        <wps:spPr>
                          <a:xfrm>
                            <a:off x="4871880" y="1650960"/>
                            <a:ext cx="3960" cy="3153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4960"/>
                              <a:gd name="f5" fmla="val 1270"/>
                              <a:gd name="f6" fmla="val 2540"/>
                              <a:gd name="f7" fmla="val 313690"/>
                              <a:gd name="f8" fmla="*/ f0 1 3810"/>
                              <a:gd name="f9" fmla="*/ f1 1 31496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4960"/>
                              <a:gd name="f17" fmla="*/ 0 1 f15"/>
                              <a:gd name="f18" fmla="*/ 3810 1 f15"/>
                              <a:gd name="f19" fmla="*/ 0 1 f16"/>
                              <a:gd name="f20" fmla="*/ 31496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4960">
                                <a:moveTo>
                                  <a:pt x="f5" y="f2"/>
                                </a:moveTo>
                                <a:lnTo>
                                  <a:pt x="f3" y="f6"/>
                                </a:lnTo>
                                <a:lnTo>
                                  <a:pt x="f3" y="f7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42" name="Shape 201"/>
                        <wps:cNvSpPr/>
                        <wps:spPr>
                          <a:xfrm>
                            <a:off x="4871880" y="1965960"/>
                            <a:ext cx="3960" cy="31320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3690"/>
                              <a:gd name="f5" fmla="val 1270"/>
                              <a:gd name="f6" fmla="val 2540"/>
                              <a:gd name="f7" fmla="val 312420"/>
                              <a:gd name="f8" fmla="*/ f0 1 3810"/>
                              <a:gd name="f9" fmla="*/ f1 1 31369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3690"/>
                              <a:gd name="f17" fmla="*/ 0 1 f15"/>
                              <a:gd name="f18" fmla="*/ 3810 1 f15"/>
                              <a:gd name="f19" fmla="*/ 0 1 f16"/>
                              <a:gd name="f20" fmla="*/ 31369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3690">
                                <a:moveTo>
                                  <a:pt x="f5" y="f2"/>
                                </a:moveTo>
                                <a:lnTo>
                                  <a:pt x="f3" y="f6"/>
                                </a:lnTo>
                                <a:lnTo>
                                  <a:pt x="f3" y="f7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43" name="Shape 202"/>
                        <wps:cNvSpPr/>
                        <wps:spPr>
                          <a:xfrm>
                            <a:off x="5946120" y="0"/>
                            <a:ext cx="3960" cy="39636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96240"/>
                              <a:gd name="f5" fmla="val 1270"/>
                              <a:gd name="f6" fmla="val 393700"/>
                              <a:gd name="f7" fmla="val 392430"/>
                              <a:gd name="f8" fmla="*/ f0 1 3810"/>
                              <a:gd name="f9" fmla="*/ f1 1 39624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96240"/>
                              <a:gd name="f17" fmla="*/ 0 1 f15"/>
                              <a:gd name="f18" fmla="*/ 3810 1 f15"/>
                              <a:gd name="f19" fmla="*/ 0 1 f16"/>
                              <a:gd name="f20" fmla="*/ 39624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96240">
                                <a:moveTo>
                                  <a:pt x="f3" y="f2"/>
                                </a:moveTo>
                                <a:lnTo>
                                  <a:pt x="f3" y="f4"/>
                                </a:lnTo>
                                <a:lnTo>
                                  <a:pt x="f5" y="f6"/>
                                </a:lnTo>
                                <a:lnTo>
                                  <a:pt x="f2" y="f7"/>
                                </a:lnTo>
                                <a:lnTo>
                                  <a:pt x="f2" y="f3"/>
                                </a:lnTo>
                                <a:lnTo>
                                  <a:pt x="f5" y="f5"/>
                                </a:lnTo>
                                <a:lnTo>
                                  <a:pt x="f3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44" name="Shape 203"/>
                        <wps:cNvSpPr/>
                        <wps:spPr>
                          <a:xfrm>
                            <a:off x="5946120" y="392400"/>
                            <a:ext cx="3960" cy="3182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8770"/>
                              <a:gd name="f5" fmla="val 1270"/>
                              <a:gd name="f6" fmla="val 316230"/>
                              <a:gd name="f7" fmla="val 314960"/>
                              <a:gd name="f8" fmla="*/ f0 1 3810"/>
                              <a:gd name="f9" fmla="*/ f1 1 31877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8770"/>
                              <a:gd name="f17" fmla="*/ 0 1 f15"/>
                              <a:gd name="f18" fmla="*/ 3810 1 f15"/>
                              <a:gd name="f19" fmla="*/ 0 1 f16"/>
                              <a:gd name="f20" fmla="*/ 31877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8770">
                                <a:moveTo>
                                  <a:pt x="f3" y="f2"/>
                                </a:moveTo>
                                <a:lnTo>
                                  <a:pt x="f3" y="f4"/>
                                </a:lnTo>
                                <a:lnTo>
                                  <a:pt x="f5" y="f6"/>
                                </a:lnTo>
                                <a:lnTo>
                                  <a:pt x="f2" y="f7"/>
                                </a:lnTo>
                                <a:lnTo>
                                  <a:pt x="f2" y="f3"/>
                                </a:lnTo>
                                <a:lnTo>
                                  <a:pt x="f5" y="f5"/>
                                </a:lnTo>
                                <a:lnTo>
                                  <a:pt x="f3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45" name="Shape 204"/>
                        <wps:cNvSpPr/>
                        <wps:spPr>
                          <a:xfrm>
                            <a:off x="5946120" y="707400"/>
                            <a:ext cx="3960" cy="31788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7500"/>
                              <a:gd name="f5" fmla="val 1270"/>
                              <a:gd name="f6" fmla="val 314960"/>
                              <a:gd name="f7" fmla="val 313690"/>
                              <a:gd name="f8" fmla="*/ f0 1 3810"/>
                              <a:gd name="f9" fmla="*/ f1 1 31750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7500"/>
                              <a:gd name="f17" fmla="*/ 0 1 f15"/>
                              <a:gd name="f18" fmla="*/ 3810 1 f15"/>
                              <a:gd name="f19" fmla="*/ 0 1 f16"/>
                              <a:gd name="f20" fmla="*/ 31750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7500">
                                <a:moveTo>
                                  <a:pt x="f3" y="f2"/>
                                </a:moveTo>
                                <a:lnTo>
                                  <a:pt x="f3" y="f4"/>
                                </a:lnTo>
                                <a:lnTo>
                                  <a:pt x="f5" y="f6"/>
                                </a:lnTo>
                                <a:lnTo>
                                  <a:pt x="f2" y="f7"/>
                                </a:lnTo>
                                <a:lnTo>
                                  <a:pt x="f2" y="f3"/>
                                </a:lnTo>
                                <a:lnTo>
                                  <a:pt x="f5" y="f5"/>
                                </a:lnTo>
                                <a:lnTo>
                                  <a:pt x="f3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46" name="Shape 205"/>
                        <wps:cNvSpPr/>
                        <wps:spPr>
                          <a:xfrm>
                            <a:off x="5946120" y="1020959"/>
                            <a:ext cx="3960" cy="3182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8770"/>
                              <a:gd name="f5" fmla="val 1270"/>
                              <a:gd name="f6" fmla="val 316230"/>
                              <a:gd name="f7" fmla="val 314960"/>
                              <a:gd name="f8" fmla="*/ f0 1 3810"/>
                              <a:gd name="f9" fmla="*/ f1 1 31877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8770"/>
                              <a:gd name="f17" fmla="*/ 0 1 f15"/>
                              <a:gd name="f18" fmla="*/ 3810 1 f15"/>
                              <a:gd name="f19" fmla="*/ 0 1 f16"/>
                              <a:gd name="f20" fmla="*/ 31877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8770">
                                <a:moveTo>
                                  <a:pt x="f3" y="f2"/>
                                </a:moveTo>
                                <a:lnTo>
                                  <a:pt x="f3" y="f4"/>
                                </a:lnTo>
                                <a:lnTo>
                                  <a:pt x="f5" y="f6"/>
                                </a:lnTo>
                                <a:lnTo>
                                  <a:pt x="f2" y="f7"/>
                                </a:lnTo>
                                <a:lnTo>
                                  <a:pt x="f2" y="f3"/>
                                </a:lnTo>
                                <a:lnTo>
                                  <a:pt x="f5" y="f5"/>
                                </a:lnTo>
                                <a:lnTo>
                                  <a:pt x="f3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47" name="Shape 206"/>
                        <wps:cNvSpPr/>
                        <wps:spPr>
                          <a:xfrm>
                            <a:off x="5946120" y="1335960"/>
                            <a:ext cx="3960" cy="31788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7500"/>
                              <a:gd name="f5" fmla="val 1270"/>
                              <a:gd name="f6" fmla="val 314960"/>
                              <a:gd name="f7" fmla="val 313690"/>
                              <a:gd name="f8" fmla="*/ f0 1 3810"/>
                              <a:gd name="f9" fmla="*/ f1 1 31750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7500"/>
                              <a:gd name="f17" fmla="*/ 0 1 f15"/>
                              <a:gd name="f18" fmla="*/ 3810 1 f15"/>
                              <a:gd name="f19" fmla="*/ 0 1 f16"/>
                              <a:gd name="f20" fmla="*/ 31750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7500">
                                <a:moveTo>
                                  <a:pt x="f3" y="f2"/>
                                </a:moveTo>
                                <a:lnTo>
                                  <a:pt x="f3" y="f4"/>
                                </a:lnTo>
                                <a:lnTo>
                                  <a:pt x="f5" y="f6"/>
                                </a:lnTo>
                                <a:lnTo>
                                  <a:pt x="f2" y="f7"/>
                                </a:lnTo>
                                <a:lnTo>
                                  <a:pt x="f2" y="f3"/>
                                </a:lnTo>
                                <a:lnTo>
                                  <a:pt x="f5" y="f5"/>
                                </a:lnTo>
                                <a:lnTo>
                                  <a:pt x="f3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48" name="Shape 207"/>
                        <wps:cNvSpPr/>
                        <wps:spPr>
                          <a:xfrm>
                            <a:off x="5946120" y="1649880"/>
                            <a:ext cx="3960" cy="3182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8770"/>
                              <a:gd name="f5" fmla="val 1270"/>
                              <a:gd name="f6" fmla="val 316230"/>
                              <a:gd name="f7" fmla="val 314960"/>
                              <a:gd name="f8" fmla="*/ f0 1 3810"/>
                              <a:gd name="f9" fmla="*/ f1 1 31877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8770"/>
                              <a:gd name="f17" fmla="*/ 0 1 f15"/>
                              <a:gd name="f18" fmla="*/ 3810 1 f15"/>
                              <a:gd name="f19" fmla="*/ 0 1 f16"/>
                              <a:gd name="f20" fmla="*/ 31877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8770">
                                <a:moveTo>
                                  <a:pt x="f3" y="f2"/>
                                </a:moveTo>
                                <a:lnTo>
                                  <a:pt x="f3" y="f4"/>
                                </a:lnTo>
                                <a:lnTo>
                                  <a:pt x="f5" y="f6"/>
                                </a:lnTo>
                                <a:lnTo>
                                  <a:pt x="f2" y="f7"/>
                                </a:lnTo>
                                <a:lnTo>
                                  <a:pt x="f2" y="f3"/>
                                </a:lnTo>
                                <a:lnTo>
                                  <a:pt x="f5" y="f5"/>
                                </a:lnTo>
                                <a:lnTo>
                                  <a:pt x="f3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49" name="Shape 208"/>
                        <wps:cNvSpPr/>
                        <wps:spPr>
                          <a:xfrm>
                            <a:off x="5946120" y="1964520"/>
                            <a:ext cx="3960" cy="31788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317500"/>
                              <a:gd name="f5" fmla="val 1270"/>
                              <a:gd name="f6" fmla="val 314960"/>
                              <a:gd name="f7" fmla="val 313690"/>
                              <a:gd name="f8" fmla="*/ f0 1 3810"/>
                              <a:gd name="f9" fmla="*/ f1 1 31750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317500"/>
                              <a:gd name="f17" fmla="*/ 0 1 f15"/>
                              <a:gd name="f18" fmla="*/ 3810 1 f15"/>
                              <a:gd name="f19" fmla="*/ 0 1 f16"/>
                              <a:gd name="f20" fmla="*/ 31750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317500">
                                <a:moveTo>
                                  <a:pt x="f3" y="f2"/>
                                </a:moveTo>
                                <a:lnTo>
                                  <a:pt x="f3" y="f4"/>
                                </a:lnTo>
                                <a:lnTo>
                                  <a:pt x="f5" y="f6"/>
                                </a:lnTo>
                                <a:lnTo>
                                  <a:pt x="f2" y="f7"/>
                                </a:lnTo>
                                <a:lnTo>
                                  <a:pt x="f2" y="f3"/>
                                </a:lnTo>
                                <a:lnTo>
                                  <a:pt x="f5" y="f5"/>
                                </a:lnTo>
                                <a:lnTo>
                                  <a:pt x="f3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913765"/>
                          </w:txbxContent>
                        </wps:txbx>
                        <wps:bodyPr wrap="square" lIns="0" tIns="0" rIns="0" bIns="0" compatLnSpc="0">
                          <a:noAutofit/>
                        </wps:bodyPr>
                      </wps:wsp>
                      <wps:wsp>
                        <wps:cNvPr id="50" name="Rectangle 209"/>
                        <wps:cNvSpPr/>
                        <wps:spPr>
                          <a:xfrm>
                            <a:off x="38154" y="76020"/>
                            <a:ext cx="2474452" cy="22929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Pr="00B9144D" w:rsidRDefault="006C568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B914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CRITÉRIOS AVALIATIVOS</w:t>
                              </w:r>
                            </w:p>
                          </w:txbxContent>
                        </wps:txbx>
                        <wps:bodyPr wrap="square" lIns="0" tIns="0" rIns="0" bIns="0" anchor="t" anchorCtr="0" compatLnSpc="0">
                          <a:noAutofit/>
                        </wps:bodyPr>
                      </wps:wsp>
                      <wps:wsp>
                        <wps:cNvPr id="51" name="Rectangle 210"/>
                        <wps:cNvSpPr/>
                        <wps:spPr>
                          <a:xfrm>
                            <a:off x="4938915" y="3960"/>
                            <a:ext cx="1054364" cy="166663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Pr="00B9144D" w:rsidRDefault="006C568A">
                              <w:r w:rsidRPr="00B9144D"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PONTUAÇÃO</w:t>
                              </w:r>
                            </w:p>
                          </w:txbxContent>
                        </wps:txbx>
                        <wps:bodyPr wrap="square" lIns="0" tIns="0" rIns="0" bIns="0" anchor="t" anchorCtr="0" compatLnSpc="0">
                          <a:noAutofit/>
                        </wps:bodyPr>
                      </wps:wsp>
                      <wps:wsp>
                        <wps:cNvPr id="52" name="Rectangle 4096"/>
                        <wps:cNvSpPr/>
                        <wps:spPr>
                          <a:xfrm>
                            <a:off x="4957920" y="170640"/>
                            <a:ext cx="38880" cy="13104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Default="006C568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anchor="t" anchorCtr="0" compatLnSpc="0">
                          <a:noAutofit/>
                        </wps:bodyPr>
                      </wps:wsp>
                      <wps:wsp>
                        <wps:cNvPr id="53" name="Rectangle 4097"/>
                        <wps:cNvSpPr/>
                        <wps:spPr>
                          <a:xfrm>
                            <a:off x="4875849" y="170640"/>
                            <a:ext cx="1170000" cy="13104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Pr="00B9144D" w:rsidRDefault="006C568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B914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24"/>
                                </w:rPr>
                                <w:t>Máximo: 2,0 para cada</w:t>
                              </w:r>
                            </w:p>
                          </w:txbxContent>
                        </wps:txbx>
                        <wps:bodyPr wrap="square" lIns="0" tIns="0" rIns="0" bIns="0" anchor="t" anchorCtr="0" compatLnSpc="0">
                          <a:noAutofit/>
                        </wps:bodyPr>
                      </wps:wsp>
                      <wps:wsp>
                        <wps:cNvPr id="54" name="Rectangle 212"/>
                        <wps:cNvSpPr/>
                        <wps:spPr>
                          <a:xfrm>
                            <a:off x="5060880" y="280080"/>
                            <a:ext cx="932400" cy="13104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Pr="00B9144D" w:rsidRDefault="006C568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B914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24"/>
                                </w:rPr>
                                <w:t>critério avaliativo)</w:t>
                              </w:r>
                            </w:p>
                          </w:txbxContent>
                        </wps:txbx>
                        <wps:bodyPr wrap="square" lIns="0" tIns="0" rIns="0" bIns="0" anchor="t" anchorCtr="0" compatLnSpc="0">
                          <a:noAutofit/>
                        </wps:bodyPr>
                      </wps:wsp>
                      <wps:wsp>
                        <wps:cNvPr id="55" name="Rectangle 213"/>
                        <wps:cNvSpPr/>
                        <wps:spPr>
                          <a:xfrm>
                            <a:off x="38154" y="439479"/>
                            <a:ext cx="4833346" cy="26781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Pr="00B9144D" w:rsidRDefault="006C568A">
                              <w:pPr>
                                <w:rPr>
                                  <w:sz w:val="32"/>
                                  <w:szCs w:val="32"/>
                                  <w:lang w:val="pt-BR"/>
                                </w:rPr>
                              </w:pPr>
                              <w:r w:rsidRPr="00B9144D">
                                <w:rPr>
                                  <w:rFonts w:ascii="Times New Roman" w:eastAsia="Times New Roman" w:hAnsi="Times New Roman" w:cs="Times New Roman"/>
                                  <w:szCs w:val="32"/>
                                  <w:lang w:val="pt-BR"/>
                                </w:rPr>
                                <w:t>Assiduidade, pontualidade e responsabilidade em todos os encontros com o grupo.</w:t>
                              </w:r>
                            </w:p>
                          </w:txbxContent>
                        </wps:txbx>
                        <wps:bodyPr wrap="square" lIns="0" tIns="0" rIns="0" bIns="0" anchor="t" anchorCtr="0" compatLnSpc="0">
                          <a:noAutofit/>
                        </wps:bodyPr>
                      </wps:wsp>
                      <wps:wsp>
                        <wps:cNvPr id="56" name="Rectangle 214"/>
                        <wps:cNvSpPr/>
                        <wps:spPr>
                          <a:xfrm>
                            <a:off x="38157" y="753770"/>
                            <a:ext cx="3166218" cy="22423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Pr="00B9144D" w:rsidRDefault="006C568A">
                              <w:pPr>
                                <w:rPr>
                                  <w:sz w:val="32"/>
                                  <w:szCs w:val="32"/>
                                  <w:lang w:val="pt-BR"/>
                                </w:rPr>
                              </w:pPr>
                              <w:r w:rsidRPr="00B9144D">
                                <w:rPr>
                                  <w:rFonts w:ascii="Times New Roman" w:eastAsia="Times New Roman" w:hAnsi="Times New Roman" w:cs="Times New Roman"/>
                                  <w:szCs w:val="32"/>
                                  <w:lang w:val="pt-BR"/>
                                </w:rPr>
                                <w:t xml:space="preserve">Aplicação dos conhecimentos teóricos na </w:t>
                              </w:r>
                              <w:r w:rsidRPr="00B9144D">
                                <w:rPr>
                                  <w:rFonts w:ascii="Times New Roman" w:eastAsia="Times New Roman" w:hAnsi="Times New Roman" w:cs="Times New Roman"/>
                                  <w:szCs w:val="32"/>
                                  <w:lang w:val="pt-BR"/>
                                </w:rPr>
                                <w:t>prática.</w:t>
                              </w:r>
                            </w:p>
                          </w:txbxContent>
                        </wps:txbx>
                        <wps:bodyPr wrap="square" lIns="0" tIns="0" rIns="0" bIns="0" anchor="t" anchorCtr="0" compatLnSpc="0">
                          <a:noAutofit/>
                        </wps:bodyPr>
                      </wps:wsp>
                      <wps:wsp>
                        <wps:cNvPr id="57" name="Rectangle 215"/>
                        <wps:cNvSpPr/>
                        <wps:spPr>
                          <a:xfrm>
                            <a:off x="38156" y="1068021"/>
                            <a:ext cx="3404757" cy="26781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Pr="00B9144D" w:rsidRDefault="006C568A">
                              <w:pPr>
                                <w:rPr>
                                  <w:lang w:val="pt-BR"/>
                                </w:rPr>
                              </w:pPr>
                              <w:r w:rsidRPr="00B9144D">
                                <w:rPr>
                                  <w:rFonts w:ascii="Times New Roman" w:eastAsia="Times New Roman" w:hAnsi="Times New Roman" w:cs="Times New Roman"/>
                                  <w:lang w:val="pt-BR"/>
                                </w:rPr>
                                <w:t>Criatividade e criticidade no planejamento das ações.</w:t>
                              </w:r>
                            </w:p>
                          </w:txbxContent>
                        </wps:txbx>
                        <wps:bodyPr wrap="square" lIns="0" tIns="0" rIns="0" bIns="0" anchor="t" anchorCtr="0" compatLnSpc="0">
                          <a:noAutofit/>
                        </wps:bodyPr>
                      </wps:wsp>
                      <wps:wsp>
                        <wps:cNvPr id="58" name="Rectangle 216"/>
                        <wps:cNvSpPr/>
                        <wps:spPr>
                          <a:xfrm>
                            <a:off x="38157" y="1382992"/>
                            <a:ext cx="3460417" cy="26673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Pr="00B9144D" w:rsidRDefault="006C568A">
                              <w:pPr>
                                <w:rPr>
                                  <w:lang w:val="pt-BR"/>
                                </w:rPr>
                              </w:pPr>
                              <w:r w:rsidRPr="00B9144D">
                                <w:rPr>
                                  <w:rFonts w:ascii="Times New Roman" w:eastAsia="Times New Roman" w:hAnsi="Times New Roman" w:cs="Times New Roman"/>
                                  <w:lang w:val="pt-BR"/>
                                </w:rPr>
                                <w:t>Predisposição para realização das tarefas no grupo.</w:t>
                              </w:r>
                            </w:p>
                          </w:txbxContent>
                        </wps:txbx>
                        <wps:bodyPr wrap="square" lIns="0" tIns="0" rIns="0" bIns="0" anchor="t" anchorCtr="0" compatLnSpc="0">
                          <a:noAutofit/>
                        </wps:bodyPr>
                      </wps:wsp>
                      <wps:wsp>
                        <wps:cNvPr id="59" name="Rectangle 217"/>
                        <wps:cNvSpPr/>
                        <wps:spPr>
                          <a:xfrm>
                            <a:off x="38157" y="1695803"/>
                            <a:ext cx="3842079" cy="26853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Pr="00B9144D" w:rsidRDefault="006C568A">
                              <w:pPr>
                                <w:rPr>
                                  <w:lang w:val="pt-BR"/>
                                </w:rPr>
                              </w:pPr>
                              <w:r w:rsidRPr="00B9144D">
                                <w:rPr>
                                  <w:rFonts w:ascii="Times New Roman" w:eastAsia="Times New Roman" w:hAnsi="Times New Roman" w:cs="Times New Roman"/>
                                  <w:lang w:val="pt-BR"/>
                                </w:rPr>
                                <w:t>Contribui para clima agradável e harmonioso no grupo.</w:t>
                              </w:r>
                            </w:p>
                          </w:txbxContent>
                        </wps:txbx>
                        <wps:bodyPr wrap="square" lIns="0" tIns="0" rIns="0" bIns="0" anchor="t" anchorCtr="0" compatLnSpc="0">
                          <a:noAutofit/>
                        </wps:bodyPr>
                      </wps:wsp>
                      <wps:wsp>
                        <wps:cNvPr id="60" name="Rectangle 218"/>
                        <wps:cNvSpPr/>
                        <wps:spPr>
                          <a:xfrm>
                            <a:off x="4293704" y="2010775"/>
                            <a:ext cx="663109" cy="14940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913765" w:rsidRPr="00B9144D" w:rsidRDefault="006C568A">
                              <w:r w:rsidRPr="00B9144D"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32" o:spid="_x0000_s1027" style="width:476.05pt;height:179.7pt;mso-position-horizontal-relative:char;mso-position-vertical-relative:line" coordsize="60458,22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">
                <v:shape id="Shape 164" o:spid="_x0000_s1028" style="position:absolute;width:36025;height:39;visibility:visible;mso-wrap-style:square;v-text-anchor:top" coordsize="360299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" adj="-11796480,,5400" path="m,l3602990,r,1270l3602990,3810,3810,3810,1270,1270,,xe" fillcolor="black" stroked="f">
                  <v:stroke joinstyle="miter"/>
                  <v:formulas/>
                  <v:path arrowok="t" o:connecttype="custom" o:connectlocs="1801260,0;3602520,1980;1801260,3960;0,1980" o:connectangles="270,0,90,180" textboxrect="0,0,360299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65" o:spid="_x0000_s1029" style="position:absolute;left:36028;width:12730;height:39;visibility:visible;mso-wrap-style:square;v-text-anchor:top" coordsize="127254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" adj="-11796480,,5400" path="m,l1272540,r-2540,1270l1268730,3810,,3810,,xe" fillcolor="black" stroked="f">
                  <v:stroke joinstyle="miter"/>
                  <v:formulas/>
                  <v:path arrowok="t" o:connecttype="custom" o:connectlocs="636480,0;1272959,1980;636480,3960;0,1980" o:connectangles="270,0,90,180" textboxrect="0,0,127254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66" o:spid="_x0000_s1030" style="position:absolute;left:48718;width:10786;height:39;visibility:visible;mso-wrap-style:square;v-text-anchor:top" coordsize="107823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" adj="-11796480,,5400" path="m,l1078230,r-2540,1270l1074421,3810,3810,3810,1270,1270,,xe" fillcolor="black" stroked="f">
                  <v:stroke joinstyle="miter"/>
                  <v:formulas/>
                  <v:path arrowok="t" o:connecttype="custom" o:connectlocs="539280,0;1078559,1980;539280,3960;0,1980" o:connectangles="270,0,90,180" textboxrect="0,0,107823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67" o:spid="_x0000_s1031" style="position:absolute;left:14;top:3924;width:36022;height:39;visibility:visible;mso-wrap-style:square;v-text-anchor:top" coordsize="360172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" adj="-11796480,,5400" path="m2540,l3601720,r,1270l3601720,3810,2540,3810,,1270,2540,xe" fillcolor="black" stroked="f">
                  <v:stroke joinstyle="miter"/>
                  <v:formulas/>
                  <v:path arrowok="t" o:connecttype="custom" o:connectlocs="1801080,0;3602160,1980;1801080,3960;0,1980" o:connectangles="270,0,90,180" textboxrect="0,0,360172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68" o:spid="_x0000_s1032" style="position:absolute;left:36028;top:3924;width:12705;height:39;visibility:visible;mso-wrap-style:square;v-text-anchor:top" coordsize="127000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" adj="-11796480,,5400" path="m,l1268730,r1270,1270l1268730,3810,,3810,,xe" fillcolor="black" stroked="f">
                  <v:stroke joinstyle="miter"/>
                  <v:formulas/>
                  <v:path arrowok="t" o:connecttype="custom" o:connectlocs="635220,0;1270440,1980;635220,3960;0,1980" o:connectangles="270,0,90,180" textboxrect="0,0,127000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69" o:spid="_x0000_s1033" style="position:absolute;left:48729;top:3924;width:10746;height:39;visibility:visible;mso-wrap-style:square;v-text-anchor:top" coordsize="107442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" adj="-11796480,,5400" path="m2540,l1073150,r1270,1270l1073150,3810,2540,3810,,1270,2540,xe" fillcolor="black" stroked="f">
                  <v:stroke joinstyle="miter"/>
                  <v:formulas/>
                  <v:path arrowok="t" o:connecttype="custom" o:connectlocs="537300,0;1074600,1980;537300,3960;0,1980" o:connectangles="270,0,90,180" textboxrect="0,0,107442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70" o:spid="_x0000_s1034" style="position:absolute;left:14;top:7074;width:36022;height:39;visibility:visible;mso-wrap-style:square;v-text-anchor:top" coordsize="360172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" adj="-11796480,,5400" path="m2540,l3601720,r,1270l3601720,3810,2540,3810,,1270,2540,xe" fillcolor="black" stroked="f">
                  <v:stroke joinstyle="miter"/>
                  <v:formulas/>
                  <v:path arrowok="t" o:connecttype="custom" o:connectlocs="1801080,0;3602160,1980;1801080,3960;0,1980" o:connectangles="270,0,90,180" textboxrect="0,0,360172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71" o:spid="_x0000_s1035" style="position:absolute;left:36028;top:7074;width:12705;height:39;visibility:visible;mso-wrap-style:square;v-text-anchor:top" coordsize="127000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" adj="-11796480,,5400" path="m,l1268730,r1270,1270l1268730,3810,,3810,,xe" fillcolor="black" stroked="f">
                  <v:stroke joinstyle="miter"/>
                  <v:formulas/>
                  <v:path arrowok="t" o:connecttype="custom" o:connectlocs="635220,0;1270440,1980;635220,3960;0,1980" o:connectangles="270,0,90,180" textboxrect="0,0,127000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72" o:spid="_x0000_s1036" style="position:absolute;left:48729;top:7074;width:10746;height:39;visibility:visible;mso-wrap-style:square;v-text-anchor:top" coordsize="107442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" adj="-11796480,,5400" path="m2540,l1073150,r1270,1270l1073150,3810,2540,3810,,1270,2540,xe" fillcolor="black" stroked="f">
                  <v:stroke joinstyle="miter"/>
                  <v:formulas/>
                  <v:path arrowok="t" o:connecttype="custom" o:connectlocs="537300,0;1074600,1980;537300,3960;0,1980" o:connectangles="270,0,90,180" textboxrect="0,0,107442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73" o:spid="_x0000_s1037" style="position:absolute;left:14;top:10209;width:36022;height:40;visibility:visible;mso-wrap-style:square;v-text-anchor:top" coordsize="360172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" adj="-11796480,,5400" path="m2540,l3601720,r,1270l3601720,3810,2540,3810,,1270,2540,xe" fillcolor="black" stroked="f">
                  <v:stroke joinstyle="miter"/>
                  <v:formulas/>
                  <v:path arrowok="t" o:connecttype="custom" o:connectlocs="1801080,0;3602160,1980;1801080,3960;0,1980" o:connectangles="270,0,90,180" textboxrect="0,0,360172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74" o:spid="_x0000_s1038" style="position:absolute;left:36028;top:10209;width:12705;height:40;visibility:visible;mso-wrap-style:square;v-text-anchor:top" coordsize="127000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" adj="-11796480,,5400" path="m,l1268730,r1270,1270l1268730,3810,,3810,,xe" fillcolor="black" stroked="f">
                  <v:stroke joinstyle="miter"/>
                  <v:formulas/>
                  <v:path arrowok="t" o:connecttype="custom" o:connectlocs="635220,0;1270440,1980;635220,3960;0,1980" o:connectangles="270,0,90,180" textboxrect="0,0,127000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75" o:spid="_x0000_s1039" style="position:absolute;left:48729;top:10209;width:10746;height:40;visibility:visible;mso-wrap-style:square;v-text-anchor:top" coordsize="107442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" adj="-11796480,,5400" path="m2540,l1073150,r1270,1270l1073150,3810,2540,3810,,1270,2540,xe" fillcolor="black" stroked="f">
                  <v:stroke joinstyle="miter"/>
                  <v:formulas/>
                  <v:path arrowok="t" o:connecttype="custom" o:connectlocs="537300,0;1074600,1980;537300,3960;0,1980" o:connectangles="270,0,90,180" textboxrect="0,0,107442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76" o:spid="_x0000_s1040" style="position:absolute;left:14;top:13359;width:36022;height:40;visibility:visible;mso-wrap-style:square;v-text-anchor:top" coordsize="360172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" adj="-11796480,,5400" path="m2540,l3601720,r,1270l3601720,3810,2540,3810,,1270,2540,xe" fillcolor="black" stroked="f">
                  <v:stroke joinstyle="miter"/>
                  <v:formulas/>
                  <v:path arrowok="t" o:connecttype="custom" o:connectlocs="1801080,0;3602160,1980;1801080,3960;0,1980" o:connectangles="270,0,90,180" textboxrect="0,0,360172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77" o:spid="_x0000_s1041" style="position:absolute;left:36028;top:13359;width:12705;height:40;visibility:visible;mso-wrap-style:square;v-text-anchor:top" coordsize="127000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" adj="-11796480,,5400" path="m,l1268730,r1270,1270l1268730,3810,,3810,,xe" fillcolor="black" stroked="f">
                  <v:stroke joinstyle="miter"/>
                  <v:formulas/>
                  <v:path arrowok="t" o:connecttype="custom" o:connectlocs="635220,0;1270440,1980;635220,3960;0,1980" o:connectangles="270,0,90,180" textboxrect="0,0,127000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78" o:spid="_x0000_s1042" style="position:absolute;left:48729;top:13359;width:10746;height:40;visibility:visible;mso-wrap-style:square;v-text-anchor:top" coordsize="107442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" adj="-11796480,,5400" path="m2540,l1073150,r1270,1270l1073150,3810,2540,3810,,1270,2540,xe" fillcolor="black" stroked="f">
                  <v:stroke joinstyle="miter"/>
                  <v:formulas/>
                  <v:path arrowok="t" o:connecttype="custom" o:connectlocs="537300,0;1074600,1980;537300,3960;0,1980" o:connectangles="270,0,90,180" textboxrect="0,0,107442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79" o:spid="_x0000_s1043" style="position:absolute;left:14;top:16498;width:36022;height:40;visibility:visible;mso-wrap-style:square;v-text-anchor:top" coordsize="360172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" adj="-11796480,,5400" path="m2540,l3601720,r,1270l3601720,3810,2540,3810,,1270,2540,xe" fillcolor="black" stroked="f">
                  <v:stroke joinstyle="miter"/>
                  <v:formulas/>
                  <v:path arrowok="t" o:connecttype="custom" o:connectlocs="1801080,0;3602160,1980;1801080,3960;0,1980" o:connectangles="270,0,90,180" textboxrect="0,0,360172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80" o:spid="_x0000_s1044" style="position:absolute;left:36028;top:16498;width:12705;height:40;visibility:visible;mso-wrap-style:square;v-text-anchor:top" coordsize="127000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" adj="-11796480,,5400" path="m,l1268730,r1270,1270l1268730,3810,,3810,,xe" fillcolor="black" stroked="f">
                  <v:stroke joinstyle="miter"/>
                  <v:formulas/>
                  <v:path arrowok="t" o:connecttype="custom" o:connectlocs="635220,0;1270440,1980;635220,3960;0,1980" o:connectangles="270,0,90,180" textboxrect="0,0,127000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81" o:spid="_x0000_s1045" style="position:absolute;left:48729;top:16498;width:10746;height:40;visibility:visible;mso-wrap-style:square;v-text-anchor:top" coordsize="107442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" adj="-11796480,,5400" path="m2540,l1073150,r1270,1270l1073150,3810,2540,3810,,1270,2540,xe" fillcolor="black" stroked="f">
                  <v:stroke joinstyle="miter"/>
                  <v:formulas/>
                  <v:path arrowok="t" o:connecttype="custom" o:connectlocs="537300,0;1074600,1980;537300,3960;0,1980" o:connectangles="270,0,90,180" textboxrect="0,0,107442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82" o:spid="_x0000_s1046" style="position:absolute;left:14;top:19645;width:36022;height:39;visibility:visible;mso-wrap-style:square;v-text-anchor:top" coordsize="360172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" adj="-11796480,,5400" path="m2540,l3601720,r,1270l3601720,3810,2540,3810,,1270,2540,xe" fillcolor="black" stroked="f">
                  <v:stroke joinstyle="miter"/>
                  <v:formulas/>
                  <v:path arrowok="t" o:connecttype="custom" o:connectlocs="1801080,0;3602160,1980;1801080,3960;0,1980" o:connectangles="270,0,90,180" textboxrect="0,0,360172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83" o:spid="_x0000_s1047" style="position:absolute;left:36028;top:19645;width:12705;height:39;visibility:visible;mso-wrap-style:square;v-text-anchor:top" coordsize="127000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" adj="-11796480,,5400" path="m,l1268730,r1270,1270l1268730,3810,,3810,,xe" fillcolor="black" stroked="f">
                  <v:stroke joinstyle="miter"/>
                  <v:formulas/>
                  <v:path arrowok="t" o:connecttype="custom" o:connectlocs="635220,0;1270440,1980;635220,3960;0,1980" o:connectangles="270,0,90,180" textboxrect="0,0,127000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84" o:spid="_x0000_s1048" style="position:absolute;left:48729;top:19645;width:10746;height:39;visibility:visible;mso-wrap-style:square;v-text-anchor:top" coordsize="107442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" adj="-11796480,,5400" path="m2540,l1073150,r1270,1270l1073150,3810,2540,3810,,1270,2540,xe" fillcolor="black" stroked="f">
                  <v:stroke joinstyle="miter"/>
                  <v:formulas/>
                  <v:path arrowok="t" o:connecttype="custom" o:connectlocs="537300,0;1074600,1980;537300,3960;0,1980" o:connectangles="270,0,90,180" textboxrect="0,0,107442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85" o:spid="_x0000_s1049" style="position:absolute;top:22784;width:36025;height:40;visibility:visible;mso-wrap-style:square;v-text-anchor:top" coordsize="360299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" adj="-11796480,,5400" path="m3810,l3602990,r,1270l3602990,3810,,3810,1270,1270,3810,xe" fillcolor="black" stroked="f">
                  <v:stroke joinstyle="miter"/>
                  <v:formulas/>
                  <v:path arrowok="t" o:connecttype="custom" o:connectlocs="1801260,0;3602520,1980;1801260,3960;0,1980" o:connectangles="270,0,90,180" textboxrect="0,0,360299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86" o:spid="_x0000_s1050" style="position:absolute;left:36028;top:22784;width:12730;height:40;visibility:visible;mso-wrap-style:square;v-text-anchor:top" coordsize="127254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" adj="-11796480,,5400" path="m,l1268730,r1270,1270l1272540,3810,,3810,,xe" fillcolor="black" stroked="f">
                  <v:stroke joinstyle="miter"/>
                  <v:formulas/>
                  <v:path arrowok="t" o:connecttype="custom" o:connectlocs="636480,0;1272959,1980;636480,3960;0,1980" o:connectangles="270,0,90,180" textboxrect="0,0,127254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87" o:spid="_x0000_s1051" style="position:absolute;left:48718;top:22784;width:10786;height:40;visibility:visible;mso-wrap-style:square;v-text-anchor:top" coordsize="1078230,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" adj="-11796480,,5400" path="m3810,l1074421,r1269,1270l1078230,3810,,3810,1270,1270,3810,xe" fillcolor="black" stroked="f">
                  <v:stroke joinstyle="miter"/>
                  <v:formulas/>
                  <v:path arrowok="t" o:connecttype="custom" o:connectlocs="539280,0;1078559,1980;539280,3960;0,1980" o:connectangles="270,0,90,180" textboxrect="0,0,1078230,381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88" o:spid="_x0000_s1052" style="position:absolute;width:39;height:3963;visibility:visible;mso-wrap-style:square;v-text-anchor:top" coordsize="3810,396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" adj="-11796480,,5400" path="m,l1270,1270,3810,3810r,388620l1270,393700,,396240,,xe" fillcolor="black" stroked="f">
                  <v:stroke joinstyle="miter"/>
                  <v:formulas/>
                  <v:path arrowok="t" o:connecttype="custom" o:connectlocs="1980,0;3960,198180;1980,396360;0,198180" o:connectangles="270,0,90,180" textboxrect="0,0,3810,39624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89" o:spid="_x0000_s1053" style="position:absolute;top:3924;width:39;height:3182;visibility:visible;mso-wrap-style:square;v-text-anchor:top" coordsize="3810,3187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" adj="-11796480,,5400" path="m,l1270,1270,3810,3810r,311150l1270,316230,,318770,,xe" fillcolor="black" stroked="f">
                  <v:stroke joinstyle="miter"/>
                  <v:formulas/>
                  <v:path arrowok="t" o:connecttype="custom" o:connectlocs="1980,0;3960,159120;1980,318240;0,159120" o:connectangles="270,0,90,180" textboxrect="0,0,3810,31877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90" o:spid="_x0000_s1054" style="position:absolute;top:7074;width:39;height:3178;visibility:visible;mso-wrap-style:square;v-text-anchor:top" coordsize="3810,317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" adj="-11796480,,5400" path="m,l1270,1270,3810,3810r,309880l1270,314960,,317500,,xe" fillcolor="black" stroked="f">
                  <v:stroke joinstyle="miter"/>
                  <v:formulas/>
                  <v:path arrowok="t" o:connecttype="custom" o:connectlocs="1980,0;3960,158940;1980,317880;0,158940" o:connectangles="270,0,90,180" textboxrect="0,0,3810,31750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91" o:spid="_x0000_s1055" style="position:absolute;top:10209;width:39;height:3182;visibility:visible;mso-wrap-style:square;v-text-anchor:top" coordsize="3810,3187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" adj="-11796480,,5400" path="m,l1270,1270,3810,3810r,311150l1270,316230,,318770,,xe" fillcolor="black" stroked="f">
                  <v:stroke joinstyle="miter"/>
                  <v:formulas/>
                  <v:path arrowok="t" o:connecttype="custom" o:connectlocs="1980,0;3960,159120;1980,318240;0,159120" o:connectangles="270,0,90,180" textboxrect="0,0,3810,31877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92" o:spid="_x0000_s1056" style="position:absolute;top:13359;width:39;height:3179;visibility:visible;mso-wrap-style:square;v-text-anchor:top" coordsize="3810,317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" adj="-11796480,,5400" path="m,l1270,1270,3810,3810r,309880l1270,314960,,317500,,xe" fillcolor="black" stroked="f">
                  <v:stroke joinstyle="miter"/>
                  <v:formulas/>
                  <v:path arrowok="t" o:connecttype="custom" o:connectlocs="1980,0;3960,158940;1980,317880;0,158940" o:connectangles="270,0,90,180" textboxrect="0,0,3810,31750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93" o:spid="_x0000_s1057" style="position:absolute;top:16498;width:39;height:3183;visibility:visible;mso-wrap-style:square;v-text-anchor:top" coordsize="3810,3187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" adj="-11796480,,5400" path="m,l1270,1270,3810,3810r,311150l1270,316230,,318770,,xe" fillcolor="black" stroked="f">
                  <v:stroke joinstyle="miter"/>
                  <v:formulas/>
                  <v:path arrowok="t" o:connecttype="custom" o:connectlocs="1980,0;3960,159120;1980,318240;0,159120" o:connectangles="270,0,90,180" textboxrect="0,0,3810,31877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94" o:spid="_x0000_s1058" style="position:absolute;top:19645;width:39;height:3179;visibility:visible;mso-wrap-style:square;v-text-anchor:top" coordsize="3810,317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" adj="-11796480,,5400" path="m,l1270,1270,3810,3810r,309880l1270,314960,,317500,,xe" fillcolor="black" stroked="f">
                  <v:stroke joinstyle="miter"/>
                  <v:formulas/>
                  <v:path arrowok="t" o:connecttype="custom" o:connectlocs="1980,0;3960,158940;1980,317880;0,158940" o:connectangles="270,0,90,180" textboxrect="0,0,3810,31750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95" o:spid="_x0000_s1059" style="position:absolute;left:48718;top:14;width:40;height:3928;visibility:visible;mso-wrap-style:square;v-text-anchor:top" coordsize="3810,392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" adj="-11796480,,5400" path="m1270,l3810,2540r,388620l1270,392430,,391160,,2540,1270,xe" fillcolor="black" stroked="f">
                  <v:stroke joinstyle="miter"/>
                  <v:formulas/>
                  <v:path arrowok="t" o:connecttype="custom" o:connectlocs="1980,0;3960,196380;1980,392760;0,196380" o:connectangles="270,0,90,180" textboxrect="0,0,3810,39243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96" o:spid="_x0000_s1060" style="position:absolute;left:48718;top:3938;width:40;height:3154;visibility:visible;mso-wrap-style:square;v-text-anchor:top" coordsize="3810,3149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" adj="-11796480,,5400" path="m1270,l3810,2540r,311150l1270,314960,,313690,,2540,1270,xe" fillcolor="black" stroked="f">
                  <v:stroke joinstyle="miter"/>
                  <v:formulas/>
                  <v:path arrowok="t" o:connecttype="custom" o:connectlocs="1980,0;3960,157680;1980,315360;0,157680" o:connectangles="270,0,90,180" textboxrect="0,0,3810,31496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97" o:spid="_x0000_s1061" style="position:absolute;left:48718;top:7088;width:40;height:3132;visibility:visible;mso-wrap-style:square;v-text-anchor:top" coordsize="3810,313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" adj="-11796480,,5400" path="m1270,l3810,2540r,309880l1270,313690,,312420,,2540,1270,xe" fillcolor="black" stroked="f">
                  <v:stroke joinstyle="miter"/>
                  <v:formulas/>
                  <v:path arrowok="t" o:connecttype="custom" o:connectlocs="1980,0;3960,156600;1980,313200;0,156600" o:connectangles="270,0,90,180" textboxrect="0,0,3810,31369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98" o:spid="_x0000_s1062" style="position:absolute;left:48718;top:10224;width:40;height:3153;visibility:visible;mso-wrap-style:square;v-text-anchor:top" coordsize="3810,3149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" adj="-11796480,,5400" path="m1270,l3810,2540r,311150l1270,314960,,313690,,2540,1270,xe" fillcolor="black" stroked="f">
                  <v:stroke joinstyle="miter"/>
                  <v:formulas/>
                  <v:path arrowok="t" o:connecttype="custom" o:connectlocs="1980,0;3960,157680;1980,315360;0,157680" o:connectangles="270,0,90,180" textboxrect="0,0,3810,31496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199" o:spid="_x0000_s1063" style="position:absolute;left:48718;top:13374;width:40;height:3132;visibility:visible;mso-wrap-style:square;v-text-anchor:top" coordsize="3810,313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" adj="-11796480,,5400" path="m1270,l3810,2540r,309880l1270,313690,,312420,,2540,1270,xe" fillcolor="black" stroked="f">
                  <v:stroke joinstyle="miter"/>
                  <v:formulas/>
                  <v:path arrowok="t" o:connecttype="custom" o:connectlocs="1980,0;3960,156600;1980,313200;0,156600" o:connectangles="270,0,90,180" textboxrect="0,0,3810,31369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200" o:spid="_x0000_s1064" style="position:absolute;left:48718;top:16509;width:40;height:3154;visibility:visible;mso-wrap-style:square;v-text-anchor:top" coordsize="3810,3149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" adj="-11796480,,5400" path="m1270,l3810,2540r,311150l1270,314960,,313690,,2540,1270,xe" fillcolor="black" stroked="f">
                  <v:stroke joinstyle="miter"/>
                  <v:formulas/>
                  <v:path arrowok="t" o:connecttype="custom" o:connectlocs="1980,0;3960,157680;1980,315360;0,157680" o:connectangles="270,0,90,180" textboxrect="0,0,3810,31496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201" o:spid="_x0000_s1065" style="position:absolute;left:48718;top:19659;width:40;height:3132;visibility:visible;mso-wrap-style:square;v-text-anchor:top" coordsize="3810,313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" adj="-11796480,,5400" path="m1270,l3810,2540r,309880l1270,313690,,312420,,2540,1270,xe" fillcolor="black" stroked="f">
                  <v:stroke joinstyle="miter"/>
                  <v:formulas/>
                  <v:path arrowok="t" o:connecttype="custom" o:connectlocs="1980,0;3960,156600;1980,313200;0,156600" o:connectangles="270,0,90,180" textboxrect="0,0,3810,31369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202" o:spid="_x0000_s1066" style="position:absolute;left:59461;width:39;height:3963;visibility:visible;mso-wrap-style:square;v-text-anchor:top" coordsize="3810,396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" adj="-11796480,,5400" path="m3810,r,396240l1270,393700,,392430,,3810,1270,1270,3810,xe" fillcolor="black" stroked="f">
                  <v:stroke joinstyle="miter"/>
                  <v:formulas/>
                  <v:path arrowok="t" o:connecttype="custom" o:connectlocs="1980,0;3960,198180;1980,396360;0,198180" o:connectangles="270,0,90,180" textboxrect="0,0,3810,39624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203" o:spid="_x0000_s1067" style="position:absolute;left:59461;top:3924;width:39;height:3182;visibility:visible;mso-wrap-style:square;v-text-anchor:top" coordsize="3810,3187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" adj="-11796480,,5400" path="m3810,r,318770l1270,316230,,314960,,3810,1270,1270,3810,xe" fillcolor="black" stroked="f">
                  <v:stroke joinstyle="miter"/>
                  <v:formulas/>
                  <v:path arrowok="t" o:connecttype="custom" o:connectlocs="1980,0;3960,159120;1980,318240;0,159120" o:connectangles="270,0,90,180" textboxrect="0,0,3810,31877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204" o:spid="_x0000_s1068" style="position:absolute;left:59461;top:7074;width:39;height:3178;visibility:visible;mso-wrap-style:square;v-text-anchor:top" coordsize="3810,317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" adj="-11796480,,5400" path="m3810,r,317500l1270,314960,,313690,,3810,1270,1270,3810,xe" fillcolor="black" stroked="f">
                  <v:stroke joinstyle="miter"/>
                  <v:formulas/>
                  <v:path arrowok="t" o:connecttype="custom" o:connectlocs="1980,0;3960,158940;1980,317880;0,158940" o:connectangles="270,0,90,180" textboxrect="0,0,3810,31750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205" o:spid="_x0000_s1069" style="position:absolute;left:59461;top:10209;width:39;height:3182;visibility:visible;mso-wrap-style:square;v-text-anchor:top" coordsize="3810,3187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" adj="-11796480,,5400" path="m3810,r,318770l1270,316230,,314960,,3810,1270,1270,3810,xe" fillcolor="black" stroked="f">
                  <v:stroke joinstyle="miter"/>
                  <v:formulas/>
                  <v:path arrowok="t" o:connecttype="custom" o:connectlocs="1980,0;3960,159120;1980,318240;0,159120" o:connectangles="270,0,90,180" textboxrect="0,0,3810,31877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206" o:spid="_x0000_s1070" style="position:absolute;left:59461;top:13359;width:39;height:3179;visibility:visible;mso-wrap-style:square;v-text-anchor:top" coordsize="3810,317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" adj="-11796480,,5400" path="m3810,r,317500l1270,314960,,313690,,3810,1270,1270,3810,xe" fillcolor="black" stroked="f">
                  <v:stroke joinstyle="miter"/>
                  <v:formulas/>
                  <v:path arrowok="t" o:connecttype="custom" o:connectlocs="1980,0;3960,158940;1980,317880;0,158940" o:connectangles="270,0,90,180" textboxrect="0,0,3810,31750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207" o:spid="_x0000_s1071" style="position:absolute;left:59461;top:16498;width:39;height:3183;visibility:visible;mso-wrap-style:square;v-text-anchor:top" coordsize="3810,3187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" adj="-11796480,,5400" path="m3810,r,318770l1270,316230,,314960,,3810,1270,1270,3810,xe" fillcolor="black" stroked="f">
                  <v:stroke joinstyle="miter"/>
                  <v:formulas/>
                  <v:path arrowok="t" o:connecttype="custom" o:connectlocs="1980,0;3960,159120;1980,318240;0,159120" o:connectangles="270,0,90,180" textboxrect="0,0,3810,318770"/>
                  <v:textbox inset="0,0,0,0">
                    <w:txbxContent>
                      <w:p w:rsidR="00913765" w:rsidRDefault="00913765"/>
                    </w:txbxContent>
                  </v:textbox>
                </v:shape>
                <v:shape id="Shape 208" o:spid="_x0000_s1072" style="position:absolute;left:59461;top:19645;width:39;height:3179;visibility:visible;mso-wrap-style:square;v-text-anchor:top" coordsize="3810,317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" adj="-11796480,,5400" path="m3810,r,317500l1270,314960,,313690,,3810,1270,1270,3810,xe" fillcolor="black" stroked="f">
                  <v:stroke joinstyle="miter"/>
                  <v:formulas/>
                  <v:path arrowok="t" o:connecttype="custom" o:connectlocs="1980,0;3960,158940;1980,317880;0,158940" o:connectangles="270,0,90,180" textboxrect="0,0,3810,317500"/>
                  <v:textbox inset="0,0,0,0">
                    <w:txbxContent>
                      <w:p w:rsidR="00913765" w:rsidRDefault="00913765"/>
                    </w:txbxContent>
                  </v:textbox>
                </v:shape>
                <v:rect id="Rectangle 209" o:spid="_x0000_s1073" style="position:absolute;left:381;top:760;width:24745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913765" w:rsidRPr="00B9144D" w:rsidRDefault="006C568A">
                        <w:pPr>
                          <w:rPr>
                            <w:sz w:val="24"/>
                            <w:szCs w:val="24"/>
                          </w:rPr>
                        </w:pPr>
                        <w:r w:rsidRPr="00B9144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CRITÉRIOS AVALIATIVOS</w:t>
                        </w:r>
                      </w:p>
                    </w:txbxContent>
                  </v:textbox>
                </v:rect>
                <v:rect id="Rectangle 210" o:spid="_x0000_s1074" style="position:absolute;left:49389;top:39;width:1054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913765" w:rsidRPr="00B9144D" w:rsidRDefault="006C568A">
                        <w:r w:rsidRPr="00B9144D"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PONTUAÇÃO</w:t>
                        </w:r>
                      </w:p>
                    </w:txbxContent>
                  </v:textbox>
                </v:rect>
                <v:rect id="Rectangle 4096" o:spid="_x0000_s1075" style="position:absolute;left:49579;top:1706;width:389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913765" w:rsidRDefault="006C568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4097" o:spid="_x0000_s1076" style="position:absolute;left:48758;top:1706;width:11700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913765" w:rsidRPr="00B9144D" w:rsidRDefault="006C568A">
                        <w:pPr>
                          <w:rPr>
                            <w:sz w:val="24"/>
                            <w:szCs w:val="24"/>
                          </w:rPr>
                        </w:pPr>
                        <w:r w:rsidRPr="00B9144D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24"/>
                          </w:rPr>
                          <w:t>Máximo: 2,0 para cada</w:t>
                        </w:r>
                      </w:p>
                    </w:txbxContent>
                  </v:textbox>
                </v:rect>
                <v:rect id="Rectangle 212" o:spid="_x0000_s1077" style="position:absolute;left:50608;top:2800;width:9324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913765" w:rsidRPr="00B9144D" w:rsidRDefault="006C568A">
                        <w:pPr>
                          <w:rPr>
                            <w:sz w:val="24"/>
                            <w:szCs w:val="24"/>
                          </w:rPr>
                        </w:pPr>
                        <w:r w:rsidRPr="00B9144D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24"/>
                          </w:rPr>
                          <w:t>critério avaliativo)</w:t>
                        </w:r>
                      </w:p>
                    </w:txbxContent>
                  </v:textbox>
                </v:rect>
                <v:rect id="Rectangle 213" o:spid="_x0000_s1078" style="position:absolute;left:381;top:4394;width:48334;height:2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913765" w:rsidRPr="00B9144D" w:rsidRDefault="006C568A">
                        <w:pPr>
                          <w:rPr>
                            <w:sz w:val="32"/>
                            <w:szCs w:val="32"/>
                            <w:lang w:val="pt-BR"/>
                          </w:rPr>
                        </w:pPr>
                        <w:r w:rsidRPr="00B9144D">
                          <w:rPr>
                            <w:rFonts w:ascii="Times New Roman" w:eastAsia="Times New Roman" w:hAnsi="Times New Roman" w:cs="Times New Roman"/>
                            <w:szCs w:val="32"/>
                            <w:lang w:val="pt-BR"/>
                          </w:rPr>
                          <w:t>Assiduidade, pontualidade e responsabilidade em todos os encontros com o grupo.</w:t>
                        </w:r>
                      </w:p>
                    </w:txbxContent>
                  </v:textbox>
                </v:rect>
                <v:rect id="Rectangle 214" o:spid="_x0000_s1079" style="position:absolute;left:381;top:7537;width:31662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913765" w:rsidRPr="00B9144D" w:rsidRDefault="006C568A">
                        <w:pPr>
                          <w:rPr>
                            <w:sz w:val="32"/>
                            <w:szCs w:val="32"/>
                            <w:lang w:val="pt-BR"/>
                          </w:rPr>
                        </w:pPr>
                        <w:r w:rsidRPr="00B9144D">
                          <w:rPr>
                            <w:rFonts w:ascii="Times New Roman" w:eastAsia="Times New Roman" w:hAnsi="Times New Roman" w:cs="Times New Roman"/>
                            <w:szCs w:val="32"/>
                            <w:lang w:val="pt-BR"/>
                          </w:rPr>
                          <w:t xml:space="preserve">Aplicação dos conhecimentos teóricos na </w:t>
                        </w:r>
                        <w:r w:rsidRPr="00B9144D">
                          <w:rPr>
                            <w:rFonts w:ascii="Times New Roman" w:eastAsia="Times New Roman" w:hAnsi="Times New Roman" w:cs="Times New Roman"/>
                            <w:szCs w:val="32"/>
                            <w:lang w:val="pt-BR"/>
                          </w:rPr>
                          <w:t>prática.</w:t>
                        </w:r>
                      </w:p>
                    </w:txbxContent>
                  </v:textbox>
                </v:rect>
                <v:rect id="Rectangle 215" o:spid="_x0000_s1080" style="position:absolute;left:381;top:10680;width:34048;height:2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913765" w:rsidRPr="00B9144D" w:rsidRDefault="006C568A">
                        <w:pPr>
                          <w:rPr>
                            <w:lang w:val="pt-BR"/>
                          </w:rPr>
                        </w:pPr>
                        <w:r w:rsidRPr="00B9144D">
                          <w:rPr>
                            <w:rFonts w:ascii="Times New Roman" w:eastAsia="Times New Roman" w:hAnsi="Times New Roman" w:cs="Times New Roman"/>
                            <w:lang w:val="pt-BR"/>
                          </w:rPr>
                          <w:t>Criatividade e criticidade no planejamento das ações.</w:t>
                        </w:r>
                      </w:p>
                    </w:txbxContent>
                  </v:textbox>
                </v:rect>
                <v:rect id="Rectangle 216" o:spid="_x0000_s1081" style="position:absolute;left:381;top:13829;width:34604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913765" w:rsidRPr="00B9144D" w:rsidRDefault="006C568A">
                        <w:pPr>
                          <w:rPr>
                            <w:lang w:val="pt-BR"/>
                          </w:rPr>
                        </w:pPr>
                        <w:r w:rsidRPr="00B9144D">
                          <w:rPr>
                            <w:rFonts w:ascii="Times New Roman" w:eastAsia="Times New Roman" w:hAnsi="Times New Roman" w:cs="Times New Roman"/>
                            <w:lang w:val="pt-BR"/>
                          </w:rPr>
                          <w:t>Predisposição para realização das tarefas no grupo.</w:t>
                        </w:r>
                      </w:p>
                    </w:txbxContent>
                  </v:textbox>
                </v:rect>
                <v:rect id="Rectangle 217" o:spid="_x0000_s1082" style="position:absolute;left:381;top:16958;width:38421;height:2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913765" w:rsidRPr="00B9144D" w:rsidRDefault="006C568A">
                        <w:pPr>
                          <w:rPr>
                            <w:lang w:val="pt-BR"/>
                          </w:rPr>
                        </w:pPr>
                        <w:r w:rsidRPr="00B9144D">
                          <w:rPr>
                            <w:rFonts w:ascii="Times New Roman" w:eastAsia="Times New Roman" w:hAnsi="Times New Roman" w:cs="Times New Roman"/>
                            <w:lang w:val="pt-BR"/>
                          </w:rPr>
                          <w:t>Contribui para clima agradável e harmonioso no grupo.</w:t>
                        </w:r>
                      </w:p>
                    </w:txbxContent>
                  </v:textbox>
                </v:rect>
                <v:rect id="Rectangle 218" o:spid="_x0000_s1083" style="position:absolute;left:42937;top:20107;width:663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913765" w:rsidRPr="00B9144D" w:rsidRDefault="006C568A">
                        <w:r w:rsidRPr="00B9144D"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TOTAL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13765" w:rsidRPr="00B9144D" w:rsidRDefault="006C568A" w:rsidP="00B9144D">
      <w:pPr>
        <w:spacing w:after="0" w:line="360" w:lineRule="auto"/>
        <w:ind w:left="241" w:hanging="10"/>
        <w:rPr>
          <w:rFonts w:ascii="Times New Roman" w:eastAsia="Times New Roman" w:hAnsi="Times New Roman" w:cs="Times New Roman"/>
          <w:bCs/>
          <w:sz w:val="18"/>
          <w:szCs w:val="24"/>
          <w:lang w:val="pt-BR"/>
        </w:rPr>
      </w:pPr>
      <w:r w:rsidRPr="00B9144D">
        <w:rPr>
          <w:rFonts w:ascii="Times New Roman" w:eastAsia="Times New Roman" w:hAnsi="Times New Roman" w:cs="Times New Roman"/>
          <w:bCs/>
          <w:sz w:val="18"/>
          <w:szCs w:val="24"/>
          <w:lang w:val="pt-BR"/>
        </w:rPr>
        <w:t xml:space="preserve">A presente ficha tem o objetivo de registrar a avaliação do </w:t>
      </w:r>
      <w:r w:rsidRPr="00B9144D">
        <w:rPr>
          <w:rFonts w:ascii="Times New Roman" w:eastAsia="Times New Roman" w:hAnsi="Times New Roman" w:cs="Times New Roman"/>
          <w:bCs/>
          <w:sz w:val="18"/>
          <w:szCs w:val="24"/>
          <w:lang w:val="pt-BR"/>
        </w:rPr>
        <w:t>estagiário, referente à etapa avaliativa e deverá ser preenchida pelo professor da escola campo. Valor máximo: 10,0 (dez) pontos.</w:t>
      </w:r>
    </w:p>
    <w:p w:rsidR="00913765" w:rsidRDefault="006C568A" w:rsidP="00B9144D">
      <w:pPr>
        <w:spacing w:after="0" w:line="360" w:lineRule="auto"/>
        <w:ind w:left="241" w:hanging="10"/>
        <w:rPr>
          <w:rFonts w:ascii="Times New Roman" w:eastAsia="Times New Roman" w:hAnsi="Times New Roman" w:cs="Times New Roman"/>
          <w:b/>
          <w:sz w:val="16"/>
          <w:lang w:val="pt-BR"/>
        </w:rPr>
      </w:pPr>
      <w:r w:rsidRPr="00A97F2B">
        <w:rPr>
          <w:rFonts w:ascii="Times New Roman" w:eastAsia="Times New Roman" w:hAnsi="Times New Roman" w:cs="Times New Roman"/>
          <w:b/>
          <w:sz w:val="16"/>
          <w:lang w:val="pt-BR"/>
        </w:rPr>
        <w:t xml:space="preserve">COMENTÁRIOS: </w:t>
      </w:r>
      <w:r w:rsidR="00B9144D">
        <w:rPr>
          <w:rFonts w:ascii="Times New Roman" w:eastAsia="Times New Roman" w:hAnsi="Times New Roman" w:cs="Times New Roman"/>
          <w:b/>
          <w:sz w:val="16"/>
          <w:lang w:val="pt-BR"/>
        </w:rPr>
        <w:t xml:space="preserve"> </w:t>
      </w:r>
      <w:r w:rsidRPr="00A97F2B">
        <w:rPr>
          <w:rFonts w:ascii="Times New Roman" w:eastAsia="Times New Roman" w:hAnsi="Times New Roman" w:cs="Times New Roman"/>
          <w:b/>
          <w:sz w:val="16"/>
          <w:lang w:val="pt-BR"/>
        </w:rPr>
        <w:t>___________________________________________________________________________________________________</w:t>
      </w:r>
      <w:r w:rsidR="00B9144D">
        <w:rPr>
          <w:rFonts w:ascii="Times New Roman" w:eastAsia="Times New Roman" w:hAnsi="Times New Roman" w:cs="Times New Roman"/>
          <w:b/>
          <w:sz w:val="16"/>
          <w:lang w:val="pt-BR"/>
        </w:rPr>
        <w:t>_</w:t>
      </w:r>
      <w:r w:rsidRPr="00A97F2B">
        <w:rPr>
          <w:rFonts w:ascii="Times New Roman" w:eastAsia="Times New Roman" w:hAnsi="Times New Roman" w:cs="Times New Roman"/>
          <w:b/>
          <w:sz w:val="16"/>
          <w:lang w:val="pt-BR"/>
        </w:rPr>
        <w:t>_</w:t>
      </w:r>
    </w:p>
    <w:p w:rsidR="00B9144D" w:rsidRPr="00A97F2B" w:rsidRDefault="00B9144D" w:rsidP="00B9144D">
      <w:pPr>
        <w:spacing w:after="0" w:line="360" w:lineRule="auto"/>
        <w:ind w:left="241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b/>
          <w:sz w:val="16"/>
          <w:lang w:val="pt-BR"/>
        </w:rPr>
        <w:t>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16"/>
          <w:lang w:val="pt-BR"/>
        </w:rPr>
        <w:t>__________________</w:t>
      </w:r>
    </w:p>
    <w:p w:rsidR="00B9144D" w:rsidRDefault="00B9144D" w:rsidP="00B9144D">
      <w:pPr>
        <w:spacing w:after="0" w:line="360" w:lineRule="auto"/>
        <w:ind w:right="125"/>
        <w:jc w:val="right"/>
        <w:rPr>
          <w:rFonts w:ascii="Times New Roman" w:eastAsia="Times New Roman" w:hAnsi="Times New Roman" w:cs="Times New Roman"/>
          <w:sz w:val="16"/>
          <w:lang w:val="pt-BR"/>
        </w:rPr>
      </w:pPr>
    </w:p>
    <w:p w:rsidR="00913765" w:rsidRDefault="006C568A" w:rsidP="00B9144D">
      <w:pPr>
        <w:spacing w:after="0" w:line="360" w:lineRule="auto"/>
        <w:ind w:right="125"/>
        <w:jc w:val="right"/>
        <w:rPr>
          <w:rFonts w:ascii="Times New Roman" w:eastAsia="Times New Roman" w:hAnsi="Times New Roman" w:cs="Times New Roman"/>
          <w:sz w:val="16"/>
          <w:lang w:val="pt-BR"/>
        </w:rPr>
      </w:pPr>
      <w:r w:rsidRPr="00A97F2B">
        <w:rPr>
          <w:rFonts w:ascii="Times New Roman" w:eastAsia="Times New Roman" w:hAnsi="Times New Roman" w:cs="Times New Roman"/>
          <w:sz w:val="16"/>
          <w:lang w:val="pt-BR"/>
        </w:rPr>
        <w:t xml:space="preserve">Macapá, </w:t>
      </w:r>
      <w:r w:rsidRPr="00A97F2B">
        <w:rPr>
          <w:rFonts w:ascii="Times New Roman" w:eastAsia="Times New Roman" w:hAnsi="Times New Roman" w:cs="Times New Roman"/>
          <w:sz w:val="16"/>
          <w:lang w:val="pt-BR"/>
        </w:rPr>
        <w:t>______________ de ________________ de _________________</w:t>
      </w:r>
    </w:p>
    <w:p w:rsidR="00B9144D" w:rsidRPr="00A97F2B" w:rsidRDefault="00B9144D" w:rsidP="00B9144D">
      <w:pPr>
        <w:spacing w:after="0" w:line="360" w:lineRule="auto"/>
        <w:ind w:right="125"/>
        <w:jc w:val="right"/>
        <w:rPr>
          <w:lang w:val="pt-BR"/>
        </w:rPr>
      </w:pPr>
    </w:p>
    <w:p w:rsidR="00913765" w:rsidRPr="00A97F2B" w:rsidRDefault="006C568A" w:rsidP="00B9144D">
      <w:pPr>
        <w:spacing w:after="0" w:line="240" w:lineRule="auto"/>
        <w:ind w:left="364" w:right="180" w:hanging="10"/>
        <w:jc w:val="center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0"/>
          <w:lang w:val="pt-BR"/>
        </w:rPr>
        <w:t>_____________________________</w:t>
      </w:r>
    </w:p>
    <w:p w:rsidR="00913765" w:rsidRDefault="006C568A" w:rsidP="00B9144D">
      <w:pPr>
        <w:spacing w:after="0" w:line="240" w:lineRule="auto"/>
        <w:ind w:left="364" w:right="183" w:hanging="10"/>
        <w:jc w:val="center"/>
        <w:rPr>
          <w:rFonts w:ascii="Times New Roman" w:eastAsia="Times New Roman" w:hAnsi="Times New Roman" w:cs="Times New Roman"/>
          <w:sz w:val="20"/>
          <w:lang w:val="pt-BR"/>
        </w:rPr>
      </w:pPr>
      <w:r w:rsidRPr="00A97F2B">
        <w:rPr>
          <w:rFonts w:ascii="Times New Roman" w:eastAsia="Times New Roman" w:hAnsi="Times New Roman" w:cs="Times New Roman"/>
          <w:sz w:val="20"/>
          <w:lang w:val="pt-BR"/>
        </w:rPr>
        <w:t>Professor (a) Orientador (a)</w:t>
      </w:r>
    </w:p>
    <w:p w:rsidR="00B9144D" w:rsidRDefault="00B9144D" w:rsidP="00B9144D">
      <w:pPr>
        <w:spacing w:after="0" w:line="360" w:lineRule="auto"/>
        <w:ind w:left="364" w:right="183" w:hanging="10"/>
        <w:jc w:val="center"/>
        <w:rPr>
          <w:rFonts w:ascii="Times New Roman" w:eastAsia="Times New Roman" w:hAnsi="Times New Roman" w:cs="Times New Roman"/>
          <w:sz w:val="20"/>
          <w:lang w:val="pt-BR"/>
        </w:rPr>
      </w:pPr>
    </w:p>
    <w:p w:rsidR="00B9144D" w:rsidRDefault="00B9144D" w:rsidP="00B9144D">
      <w:pPr>
        <w:spacing w:after="0"/>
        <w:ind w:left="364" w:right="183" w:hanging="10"/>
        <w:jc w:val="center"/>
        <w:rPr>
          <w:lang w:val="pt-BR"/>
        </w:rPr>
      </w:pPr>
    </w:p>
    <w:p w:rsidR="00B9144D" w:rsidRDefault="00B9144D" w:rsidP="00B9144D">
      <w:pPr>
        <w:spacing w:after="0"/>
        <w:ind w:left="364" w:right="183" w:hanging="10"/>
        <w:jc w:val="center"/>
        <w:rPr>
          <w:lang w:val="pt-BR"/>
        </w:rPr>
      </w:pPr>
    </w:p>
    <w:p w:rsidR="00B9144D" w:rsidRDefault="00B9144D" w:rsidP="00B9144D">
      <w:pPr>
        <w:spacing w:after="0"/>
        <w:ind w:left="364" w:right="183" w:hanging="10"/>
        <w:jc w:val="center"/>
        <w:rPr>
          <w:lang w:val="pt-BR"/>
        </w:rPr>
      </w:pPr>
    </w:p>
    <w:p w:rsidR="00913765" w:rsidRPr="00A97F2B" w:rsidRDefault="006C568A" w:rsidP="00B9144D">
      <w:pPr>
        <w:spacing w:after="0" w:line="259" w:lineRule="auto"/>
        <w:ind w:left="226" w:hanging="10"/>
        <w:jc w:val="center"/>
        <w:rPr>
          <w:lang w:val="pt-BR"/>
        </w:rPr>
      </w:pPr>
      <w:r w:rsidRPr="00A97F2B">
        <w:rPr>
          <w:rFonts w:ascii="Times New Roman" w:eastAsia="Times New Roman" w:hAnsi="Times New Roman" w:cs="Times New Roman"/>
          <w:b/>
          <w:sz w:val="28"/>
          <w:lang w:val="pt-BR"/>
        </w:rPr>
        <w:lastRenderedPageBreak/>
        <w:t xml:space="preserve">ANEXO </w:t>
      </w:r>
      <w:r w:rsidR="00E2736E">
        <w:rPr>
          <w:rFonts w:ascii="Times New Roman" w:eastAsia="Times New Roman" w:hAnsi="Times New Roman" w:cs="Times New Roman"/>
          <w:b/>
          <w:sz w:val="28"/>
          <w:lang w:val="pt-BR"/>
        </w:rPr>
        <w:t>VIII</w:t>
      </w:r>
    </w:p>
    <w:p w:rsidR="00913765" w:rsidRPr="00A97F2B" w:rsidRDefault="006C568A" w:rsidP="00B9144D">
      <w:pPr>
        <w:pStyle w:val="Ttulo1"/>
        <w:ind w:left="226" w:right="4" w:firstLine="0"/>
        <w:rPr>
          <w:lang w:val="pt-BR"/>
        </w:rPr>
      </w:pPr>
      <w:r w:rsidRPr="00A97F2B">
        <w:rPr>
          <w:lang w:val="pt-BR"/>
        </w:rPr>
        <w:t>Declaração de Validação de Relatório de Estágio</w:t>
      </w:r>
    </w:p>
    <w:p w:rsidR="00913765" w:rsidRPr="00A97F2B" w:rsidRDefault="006C568A" w:rsidP="00B9144D">
      <w:pPr>
        <w:spacing w:after="0" w:line="350" w:lineRule="auto"/>
        <w:ind w:left="245" w:right="40" w:firstLine="7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 xml:space="preserve">Eu, Professor (a) Orientador (a) 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>_____________________________________________, do colegiado de ____________________________, avaliei o Relatório Final de Estágio Obrigatório, realizado na instituição concedente, ______________________________________, no período de</w:t>
      </w:r>
    </w:p>
    <w:p w:rsidR="00913765" w:rsidRPr="00A97F2B" w:rsidRDefault="006C568A" w:rsidP="00B9144D">
      <w:pPr>
        <w:spacing w:after="0" w:line="355" w:lineRule="auto"/>
        <w:ind w:left="255" w:right="40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 xml:space="preserve">___________________ a 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>________________,  do (a) aluno (a) _______________________________________________, vinculado ao curso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>____________________, forma ___________, turma _______________ e turno ___________ e declaro para os devidos fins, que o presente documento, está dentro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 xml:space="preserve"> das normas previstas no  Plano Pedagógico do Curso</w:t>
      </w:r>
      <w:r w:rsidR="00B9144D">
        <w:rPr>
          <w:rFonts w:ascii="Times New Roman" w:eastAsia="Times New Roman" w:hAnsi="Times New Roman" w:cs="Times New Roman"/>
          <w:sz w:val="24"/>
          <w:lang w:val="pt-BR"/>
        </w:rPr>
        <w:t xml:space="preserve"> e/ou PPC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>, quanto a área de atuação e perfil.</w:t>
      </w:r>
    </w:p>
    <w:p w:rsidR="00B9144D" w:rsidRDefault="00B9144D" w:rsidP="00B9144D">
      <w:pPr>
        <w:spacing w:after="0" w:line="264" w:lineRule="auto"/>
        <w:ind w:left="255" w:right="40" w:hanging="10"/>
        <w:jc w:val="both"/>
        <w:rPr>
          <w:rFonts w:ascii="Times New Roman" w:eastAsia="Times New Roman" w:hAnsi="Times New Roman" w:cs="Times New Roman"/>
          <w:sz w:val="24"/>
          <w:lang w:val="pt-BR"/>
        </w:rPr>
      </w:pPr>
    </w:p>
    <w:p w:rsidR="00913765" w:rsidRPr="00A97F2B" w:rsidRDefault="006C568A" w:rsidP="00B9144D">
      <w:pPr>
        <w:spacing w:after="0" w:line="264" w:lineRule="auto"/>
        <w:ind w:left="255" w:right="40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 xml:space="preserve">Sem mais nada a declarar, </w:t>
      </w:r>
      <w:r w:rsidR="00B9144D">
        <w:rPr>
          <w:rFonts w:ascii="Times New Roman" w:eastAsia="Times New Roman" w:hAnsi="Times New Roman" w:cs="Times New Roman"/>
          <w:sz w:val="24"/>
          <w:lang w:val="pt-BR"/>
        </w:rPr>
        <w:t xml:space="preserve">dou fé pública, 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>dato e assino.</w:t>
      </w:r>
    </w:p>
    <w:p w:rsidR="00B9144D" w:rsidRDefault="00B9144D" w:rsidP="00B9144D">
      <w:pPr>
        <w:spacing w:after="0" w:line="264" w:lineRule="auto"/>
        <w:ind w:left="255" w:right="40" w:hanging="10"/>
        <w:jc w:val="both"/>
        <w:rPr>
          <w:rFonts w:ascii="Times New Roman" w:eastAsia="Times New Roman" w:hAnsi="Times New Roman" w:cs="Times New Roman"/>
          <w:sz w:val="24"/>
          <w:lang w:val="pt-BR"/>
        </w:rPr>
      </w:pPr>
    </w:p>
    <w:p w:rsidR="00913765" w:rsidRDefault="006C568A" w:rsidP="00B9144D">
      <w:pPr>
        <w:spacing w:after="0" w:line="264" w:lineRule="auto"/>
        <w:ind w:left="255" w:right="40" w:hanging="10"/>
        <w:jc w:val="both"/>
        <w:rPr>
          <w:rFonts w:ascii="Times New Roman" w:eastAsia="Times New Roman" w:hAnsi="Times New Roman" w:cs="Times New Roman"/>
          <w:sz w:val="24"/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Macapá – AP, _____ de ______________ de _________.</w:t>
      </w:r>
    </w:p>
    <w:p w:rsidR="00B9144D" w:rsidRDefault="00B9144D" w:rsidP="00B9144D">
      <w:pPr>
        <w:spacing w:after="0" w:line="264" w:lineRule="auto"/>
        <w:ind w:left="255" w:right="40" w:hanging="10"/>
        <w:jc w:val="both"/>
        <w:rPr>
          <w:rFonts w:ascii="Times New Roman" w:eastAsia="Times New Roman" w:hAnsi="Times New Roman" w:cs="Times New Roman"/>
          <w:sz w:val="24"/>
          <w:lang w:val="pt-BR"/>
        </w:rPr>
      </w:pPr>
    </w:p>
    <w:p w:rsidR="00B9144D" w:rsidRDefault="00B9144D" w:rsidP="00B9144D">
      <w:pPr>
        <w:spacing w:after="0" w:line="264" w:lineRule="auto"/>
        <w:ind w:left="255" w:right="40" w:hanging="10"/>
        <w:jc w:val="both"/>
        <w:rPr>
          <w:rFonts w:ascii="Times New Roman" w:eastAsia="Times New Roman" w:hAnsi="Times New Roman" w:cs="Times New Roman"/>
          <w:sz w:val="24"/>
          <w:lang w:val="pt-BR"/>
        </w:rPr>
      </w:pPr>
    </w:p>
    <w:p w:rsidR="00B9144D" w:rsidRDefault="00B9144D" w:rsidP="00B9144D">
      <w:pPr>
        <w:spacing w:after="0" w:line="264" w:lineRule="auto"/>
        <w:ind w:left="255" w:right="40" w:hanging="10"/>
        <w:jc w:val="both"/>
        <w:rPr>
          <w:rFonts w:ascii="Times New Roman" w:eastAsia="Times New Roman" w:hAnsi="Times New Roman" w:cs="Times New Roman"/>
          <w:sz w:val="24"/>
          <w:lang w:val="pt-BR"/>
        </w:rPr>
      </w:pPr>
    </w:p>
    <w:p w:rsidR="00913765" w:rsidRPr="00A97F2B" w:rsidRDefault="006C568A" w:rsidP="00B9144D">
      <w:pPr>
        <w:spacing w:after="0"/>
        <w:ind w:left="228" w:hanging="10"/>
        <w:jc w:val="center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____________________________________</w:t>
      </w:r>
    </w:p>
    <w:p w:rsidR="00913765" w:rsidRPr="00A97F2B" w:rsidRDefault="006C568A" w:rsidP="00B9144D">
      <w:pPr>
        <w:spacing w:after="0"/>
        <w:ind w:left="228" w:right="3" w:hanging="10"/>
        <w:jc w:val="center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Nome do Professor (a) Orientador (a)</w:t>
      </w:r>
    </w:p>
    <w:p w:rsidR="00913765" w:rsidRDefault="006C568A" w:rsidP="00B9144D">
      <w:pPr>
        <w:spacing w:after="0"/>
        <w:ind w:left="228" w:right="3" w:hanging="10"/>
        <w:jc w:val="center"/>
        <w:rPr>
          <w:rFonts w:ascii="Times New Roman" w:eastAsia="Times New Roman" w:hAnsi="Times New Roman" w:cs="Times New Roman"/>
          <w:sz w:val="24"/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SI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>APE: _____________________</w:t>
      </w:r>
    </w:p>
    <w:p w:rsidR="00B9144D" w:rsidRPr="00A97F2B" w:rsidRDefault="00B9144D" w:rsidP="00B9144D">
      <w:pPr>
        <w:spacing w:after="0"/>
        <w:ind w:left="228" w:right="3" w:hanging="10"/>
        <w:jc w:val="center"/>
        <w:rPr>
          <w:lang w:val="pt-BR"/>
        </w:rPr>
      </w:pPr>
      <w:r>
        <w:rPr>
          <w:rFonts w:ascii="Times New Roman" w:eastAsia="Times New Roman" w:hAnsi="Times New Roman" w:cs="Times New Roman"/>
          <w:sz w:val="24"/>
          <w:lang w:val="pt-BR"/>
        </w:rPr>
        <w:t xml:space="preserve">    CPF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>: _____________________</w:t>
      </w:r>
    </w:p>
    <w:p w:rsidR="00B9144D" w:rsidRPr="00A97F2B" w:rsidRDefault="00B9144D" w:rsidP="00B9144D">
      <w:pPr>
        <w:spacing w:after="0"/>
        <w:ind w:left="228" w:right="3" w:hanging="10"/>
        <w:jc w:val="center"/>
        <w:rPr>
          <w:lang w:val="pt-BR"/>
        </w:rPr>
      </w:pPr>
    </w:p>
    <w:p w:rsidR="00913765" w:rsidRDefault="00913765">
      <w:pPr>
        <w:pStyle w:val="Ttulo1"/>
        <w:spacing w:after="50" w:line="256" w:lineRule="auto"/>
        <w:ind w:left="260" w:right="0" w:firstLine="0"/>
        <w:jc w:val="left"/>
        <w:rPr>
          <w:lang w:val="pt-BR"/>
        </w:rPr>
      </w:pPr>
    </w:p>
    <w:p w:rsidR="00B9144D" w:rsidRDefault="00B9144D" w:rsidP="00B9144D">
      <w:pPr>
        <w:rPr>
          <w:lang w:val="pt-BR"/>
        </w:rPr>
      </w:pPr>
    </w:p>
    <w:p w:rsidR="00B9144D" w:rsidRDefault="00B9144D" w:rsidP="00B9144D">
      <w:pPr>
        <w:rPr>
          <w:lang w:val="pt-BR"/>
        </w:rPr>
      </w:pPr>
    </w:p>
    <w:p w:rsidR="00B9144D" w:rsidRDefault="00B9144D" w:rsidP="00B9144D">
      <w:pPr>
        <w:rPr>
          <w:lang w:val="pt-BR"/>
        </w:rPr>
      </w:pPr>
    </w:p>
    <w:p w:rsidR="00B9144D" w:rsidRDefault="00B9144D" w:rsidP="00B9144D">
      <w:pPr>
        <w:rPr>
          <w:lang w:val="pt-BR"/>
        </w:rPr>
      </w:pPr>
    </w:p>
    <w:p w:rsidR="00B9144D" w:rsidRDefault="00B9144D" w:rsidP="00B9144D">
      <w:pPr>
        <w:rPr>
          <w:lang w:val="pt-BR"/>
        </w:rPr>
      </w:pPr>
    </w:p>
    <w:p w:rsidR="00B9144D" w:rsidRDefault="00B9144D" w:rsidP="00B9144D">
      <w:pPr>
        <w:rPr>
          <w:lang w:val="pt-BR"/>
        </w:rPr>
      </w:pPr>
    </w:p>
    <w:p w:rsidR="00B9144D" w:rsidRPr="00B9144D" w:rsidRDefault="00B9144D" w:rsidP="00B9144D">
      <w:pPr>
        <w:rPr>
          <w:lang w:val="pt-BR"/>
        </w:rPr>
      </w:pPr>
    </w:p>
    <w:p w:rsidR="00E2736E" w:rsidRPr="00E2736E" w:rsidRDefault="00E2736E" w:rsidP="00E2736E">
      <w:pPr>
        <w:pStyle w:val="Ttulo1"/>
        <w:spacing w:line="256" w:lineRule="auto"/>
        <w:ind w:left="225" w:right="0" w:firstLine="0"/>
        <w:rPr>
          <w:szCs w:val="28"/>
          <w:lang w:val="pt-BR"/>
        </w:rPr>
      </w:pPr>
      <w:r w:rsidRPr="00E2736E">
        <w:rPr>
          <w:szCs w:val="28"/>
          <w:lang w:val="pt-BR"/>
        </w:rPr>
        <w:lastRenderedPageBreak/>
        <w:t>ANEXO I</w:t>
      </w:r>
      <w:r>
        <w:rPr>
          <w:szCs w:val="28"/>
          <w:lang w:val="pt-BR"/>
        </w:rPr>
        <w:t>X</w:t>
      </w:r>
    </w:p>
    <w:p w:rsidR="00913765" w:rsidRPr="00A97F2B" w:rsidRDefault="006C568A" w:rsidP="00E2736E">
      <w:pPr>
        <w:pStyle w:val="Ttulo1"/>
        <w:spacing w:after="50" w:line="256" w:lineRule="auto"/>
        <w:ind w:left="260" w:right="0" w:firstLine="0"/>
        <w:rPr>
          <w:lang w:val="pt-BR"/>
        </w:rPr>
      </w:pPr>
      <w:r w:rsidRPr="00A97F2B">
        <w:rPr>
          <w:lang w:val="pt-BR"/>
        </w:rPr>
        <w:t>Para Aproveitamento de Estágio</w:t>
      </w:r>
      <w:bookmarkStart w:id="0" w:name="_GoBack"/>
      <w:bookmarkEnd w:id="0"/>
    </w:p>
    <w:p w:rsidR="00913765" w:rsidRPr="00A97F2B" w:rsidRDefault="006C568A">
      <w:pPr>
        <w:spacing w:after="414" w:line="350" w:lineRule="auto"/>
        <w:ind w:left="255" w:right="40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b/>
          <w:sz w:val="24"/>
          <w:lang w:val="pt-BR"/>
        </w:rPr>
        <w:t>O estudante d</w:t>
      </w:r>
      <w:r w:rsidR="00F832DA">
        <w:rPr>
          <w:rFonts w:ascii="Times New Roman" w:eastAsia="Times New Roman" w:hAnsi="Times New Roman" w:cs="Times New Roman"/>
          <w:b/>
          <w:sz w:val="24"/>
          <w:lang w:val="pt-BR"/>
        </w:rPr>
        <w:t xml:space="preserve">a UNIFAP </w:t>
      </w:r>
      <w:r w:rsidRPr="00A97F2B">
        <w:rPr>
          <w:rFonts w:ascii="Times New Roman" w:eastAsia="Times New Roman" w:hAnsi="Times New Roman" w:cs="Times New Roman"/>
          <w:b/>
          <w:sz w:val="24"/>
          <w:lang w:val="pt-BR"/>
        </w:rPr>
        <w:t xml:space="preserve">(empregado, funcionários público, sócio ou dono de empresa), 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>sem prejuízo de seu</w:t>
      </w:r>
      <w:r w:rsidRPr="00A97F2B">
        <w:rPr>
          <w:rFonts w:ascii="Times New Roman" w:eastAsia="Times New Roman" w:hAnsi="Times New Roman" w:cs="Times New Roman"/>
          <w:b/>
          <w:sz w:val="24"/>
          <w:lang w:val="pt-BR"/>
        </w:rPr>
        <w:t xml:space="preserve"> 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>vínculo empregatício, poderá aproveitar Carga Horária Obrigatória de Estágio, desde que sua atuação seja correlata ao perfil e área de atuação estabelecida no Plano Pedagógico do Curso - PPC.</w:t>
      </w:r>
    </w:p>
    <w:p w:rsidR="00913765" w:rsidRPr="00A97F2B" w:rsidRDefault="006C568A">
      <w:pPr>
        <w:spacing w:after="117" w:line="251" w:lineRule="auto"/>
        <w:ind w:left="255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b/>
          <w:sz w:val="24"/>
          <w:lang w:val="pt-BR"/>
        </w:rPr>
        <w:t xml:space="preserve">As solicitações de aproveitamento de atividades profissionais </w:t>
      </w:r>
      <w:r w:rsidRPr="00A97F2B">
        <w:rPr>
          <w:rFonts w:ascii="Times New Roman" w:eastAsia="Times New Roman" w:hAnsi="Times New Roman" w:cs="Times New Roman"/>
          <w:b/>
          <w:sz w:val="24"/>
          <w:lang w:val="pt-BR"/>
        </w:rPr>
        <w:t>como estágio devem ser feitas:</w:t>
      </w:r>
    </w:p>
    <w:p w:rsidR="00913765" w:rsidRPr="00A97F2B" w:rsidRDefault="006C568A">
      <w:pPr>
        <w:spacing w:after="518" w:line="264" w:lineRule="auto"/>
        <w:ind w:left="255" w:right="40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b/>
          <w:sz w:val="24"/>
          <w:lang w:val="pt-BR"/>
        </w:rPr>
        <w:t>1º Passo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 xml:space="preserve"> - Preenchimento e assinatura do Requerimento de Aproveitamento de Estágio (Anexo I).</w:t>
      </w:r>
    </w:p>
    <w:p w:rsidR="00913765" w:rsidRDefault="006C568A">
      <w:pPr>
        <w:spacing w:after="412" w:line="352" w:lineRule="auto"/>
        <w:ind w:left="255" w:right="40" w:hanging="10"/>
        <w:jc w:val="both"/>
      </w:pPr>
      <w:r w:rsidRPr="00A97F2B">
        <w:rPr>
          <w:rFonts w:ascii="Times New Roman" w:eastAsia="Times New Roman" w:hAnsi="Times New Roman" w:cs="Times New Roman"/>
          <w:b/>
          <w:sz w:val="24"/>
          <w:lang w:val="pt-BR"/>
        </w:rPr>
        <w:t>2º Passo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 xml:space="preserve"> - Preenchimento em papel timbrado da Empresa/Instituição da Declaração de Atividades Profissionais, assinada pelo Supervis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 xml:space="preserve">or, que deverá ser profissional habilitado na área. </w:t>
      </w:r>
      <w:r>
        <w:rPr>
          <w:rFonts w:ascii="Times New Roman" w:eastAsia="Times New Roman" w:hAnsi="Times New Roman" w:cs="Times New Roman"/>
          <w:sz w:val="24"/>
        </w:rPr>
        <w:t xml:space="preserve">(Anexo II) </w:t>
      </w:r>
      <w:r>
        <w:rPr>
          <w:rFonts w:ascii="Times New Roman" w:eastAsia="Times New Roman" w:hAnsi="Times New Roman" w:cs="Times New Roman"/>
          <w:b/>
          <w:sz w:val="24"/>
        </w:rPr>
        <w:t>Prazo para entrega na coordenação:</w:t>
      </w:r>
    </w:p>
    <w:p w:rsidR="00913765" w:rsidRDefault="006C568A">
      <w:pPr>
        <w:spacing w:after="224" w:line="264" w:lineRule="auto"/>
        <w:ind w:left="255" w:right="40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3º Passo – </w:t>
      </w:r>
      <w:r>
        <w:rPr>
          <w:rFonts w:ascii="Times New Roman" w:eastAsia="Times New Roman" w:hAnsi="Times New Roman" w:cs="Times New Roman"/>
          <w:sz w:val="24"/>
        </w:rPr>
        <w:t>Providenciar</w:t>
      </w:r>
    </w:p>
    <w:p w:rsidR="00913765" w:rsidRPr="00A97F2B" w:rsidRDefault="006C568A">
      <w:pPr>
        <w:numPr>
          <w:ilvl w:val="0"/>
          <w:numId w:val="1"/>
        </w:numPr>
        <w:spacing w:after="232" w:line="264" w:lineRule="auto"/>
        <w:ind w:left="0" w:right="40" w:hanging="26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Cópia da carteira de trabalho, primeira folha frente e verso (foto e dados pessoais);</w:t>
      </w:r>
    </w:p>
    <w:p w:rsidR="00913765" w:rsidRPr="00A97F2B" w:rsidRDefault="006C568A">
      <w:pPr>
        <w:numPr>
          <w:ilvl w:val="0"/>
          <w:numId w:val="1"/>
        </w:numPr>
        <w:spacing w:after="230" w:line="264" w:lineRule="auto"/>
        <w:ind w:left="0" w:right="40" w:hanging="26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Cópia da página que a empresa assinou e carimbo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>u ou contrato assinado e atual.</w:t>
      </w:r>
    </w:p>
    <w:p w:rsidR="00913765" w:rsidRPr="00A97F2B" w:rsidRDefault="006C568A">
      <w:pPr>
        <w:spacing w:after="117" w:line="350" w:lineRule="auto"/>
        <w:ind w:left="255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b/>
          <w:sz w:val="24"/>
          <w:lang w:val="pt-BR"/>
        </w:rPr>
        <w:t>Obervação: Caso o acadêmico empregado seja o dono da empresa, apresentar cópia do contrato social da empresa.</w:t>
      </w:r>
    </w:p>
    <w:p w:rsidR="00913765" w:rsidRPr="00A97F2B" w:rsidRDefault="006C568A">
      <w:pPr>
        <w:numPr>
          <w:ilvl w:val="0"/>
          <w:numId w:val="1"/>
        </w:numPr>
        <w:spacing w:after="108" w:line="264" w:lineRule="auto"/>
        <w:ind w:left="0" w:right="40" w:hanging="26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>Preenchimento e assinatura do Plano de Atividades de Estágio ( Anexo III)</w:t>
      </w:r>
    </w:p>
    <w:p w:rsidR="00913765" w:rsidRPr="00A97F2B" w:rsidRDefault="006C568A">
      <w:pPr>
        <w:numPr>
          <w:ilvl w:val="0"/>
          <w:numId w:val="1"/>
        </w:numPr>
        <w:spacing w:after="108" w:line="264" w:lineRule="auto"/>
        <w:ind w:left="0" w:right="40" w:hanging="26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sz w:val="24"/>
          <w:lang w:val="pt-BR"/>
        </w:rPr>
        <w:t xml:space="preserve">Ficha de Avaliação - Assinada pelo 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>Professor Orientador (Anexo IV);</w:t>
      </w:r>
    </w:p>
    <w:p w:rsidR="00913765" w:rsidRPr="00A97F2B" w:rsidRDefault="006C568A">
      <w:pPr>
        <w:spacing w:after="532" w:line="264" w:lineRule="auto"/>
        <w:ind w:left="255" w:right="40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b/>
          <w:sz w:val="24"/>
          <w:lang w:val="pt-BR"/>
        </w:rPr>
        <w:t>Prazo de entrega na coordenação: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 xml:space="preserve"> 30 dias após o DEFERIMENTO do Requerimento.</w:t>
      </w:r>
    </w:p>
    <w:p w:rsidR="00913765" w:rsidRPr="00A97F2B" w:rsidRDefault="006C568A">
      <w:pPr>
        <w:spacing w:after="0" w:line="350" w:lineRule="auto"/>
        <w:ind w:left="255" w:right="40" w:hanging="10"/>
        <w:jc w:val="both"/>
        <w:rPr>
          <w:lang w:val="pt-BR"/>
        </w:rPr>
      </w:pPr>
      <w:r w:rsidRPr="00A97F2B">
        <w:rPr>
          <w:rFonts w:ascii="Times New Roman" w:eastAsia="Times New Roman" w:hAnsi="Times New Roman" w:cs="Times New Roman"/>
          <w:b/>
          <w:sz w:val="24"/>
          <w:lang w:val="pt-BR"/>
        </w:rPr>
        <w:t>4º Passo – Com a entrega da Documentação e sem nenhuma pendência documental exigida,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 xml:space="preserve"> a coordenação de Estágio e Egressos encaminhará memorando ao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 xml:space="preserve"> registro acadêmico informando a conclusão do estágio obrigatório.</w:t>
      </w:r>
    </w:p>
    <w:p w:rsidR="00913765" w:rsidRPr="00A97F2B" w:rsidRDefault="006C568A">
      <w:pPr>
        <w:spacing w:after="117" w:line="251" w:lineRule="auto"/>
        <w:ind w:left="255" w:hanging="10"/>
        <w:rPr>
          <w:lang w:val="pt-BR"/>
        </w:rPr>
      </w:pPr>
      <w:r w:rsidRPr="00A97F2B">
        <w:rPr>
          <w:rFonts w:ascii="Times New Roman" w:eastAsia="Times New Roman" w:hAnsi="Times New Roman" w:cs="Times New Roman"/>
          <w:b/>
          <w:sz w:val="24"/>
          <w:lang w:val="pt-BR"/>
        </w:rPr>
        <w:t xml:space="preserve">Prazo de encaminhamento de memorando ao Registro Acadêmico: </w:t>
      </w:r>
      <w:r w:rsidRPr="00A97F2B">
        <w:rPr>
          <w:rFonts w:ascii="Times New Roman" w:eastAsia="Times New Roman" w:hAnsi="Times New Roman" w:cs="Times New Roman"/>
          <w:sz w:val="24"/>
          <w:lang w:val="pt-BR"/>
        </w:rPr>
        <w:t>5 dias úteis.</w:t>
      </w:r>
    </w:p>
    <w:sectPr w:rsidR="00913765" w:rsidRPr="00A97F2B">
      <w:headerReference w:type="default" r:id="rId7"/>
      <w:footerReference w:type="default" r:id="rId8"/>
      <w:pgSz w:w="11900" w:h="16840"/>
      <w:pgMar w:top="3152" w:right="1080" w:bottom="720" w:left="878" w:header="73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568A" w:rsidRDefault="006C568A">
      <w:pPr>
        <w:spacing w:after="0" w:line="240" w:lineRule="auto"/>
      </w:pPr>
      <w:r>
        <w:separator/>
      </w:r>
    </w:p>
  </w:endnote>
  <w:endnote w:type="continuationSeparator" w:id="0">
    <w:p w:rsidR="006C568A" w:rsidRDefault="006C5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F2B" w:rsidRPr="00A97F2B" w:rsidRDefault="00A97F2B" w:rsidP="00A97F2B">
    <w:pPr>
      <w:spacing w:after="0" w:line="240" w:lineRule="auto"/>
      <w:jc w:val="both"/>
      <w:rPr>
        <w:rFonts w:ascii="Times New Roman" w:hAnsi="Times New Roman" w:cs="Times New Roman"/>
        <w:sz w:val="20"/>
        <w:szCs w:val="20"/>
        <w:lang w:val="pt-BR"/>
      </w:rPr>
    </w:pPr>
    <w:r w:rsidRPr="00A97F2B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71552" behindDoc="1" locked="0" layoutInCell="1" allowOverlap="1" wp14:anchorId="7E956662" wp14:editId="4485C586">
          <wp:simplePos x="0" y="0"/>
          <wp:positionH relativeFrom="column">
            <wp:posOffset>6122035</wp:posOffset>
          </wp:positionH>
          <wp:positionV relativeFrom="paragraph">
            <wp:posOffset>8303</wp:posOffset>
          </wp:positionV>
          <wp:extent cx="352425" cy="323850"/>
          <wp:effectExtent l="0" t="0" r="9525" b="0"/>
          <wp:wrapNone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97F2B">
      <w:rPr>
        <w:rFonts w:ascii="Times New Roman" w:hAnsi="Times New Roman" w:cs="Times New Roman"/>
        <w:noProof/>
        <w:sz w:val="20"/>
        <w:szCs w:val="20"/>
        <w:lang w:val="pt-BR"/>
      </w:rPr>
      <w:t>‘</w:t>
    </w:r>
    <w:r w:rsidRPr="00A97F2B">
      <w:rPr>
        <w:rFonts w:ascii="Times New Roman" w:hAnsi="Times New Roman" w:cs="Times New Roman"/>
        <w:sz w:val="20"/>
        <w:szCs w:val="20"/>
        <w:lang w:val="pt-BR"/>
      </w:rPr>
      <w:t>Rod. Juscelino Kubitschek, km 02 - Jardim Marco Zero, Macapá - AP, 68903-419</w:t>
    </w:r>
    <w:r w:rsidRPr="00A97F2B">
      <w:rPr>
        <w:rFonts w:ascii="Times New Roman" w:hAnsi="Times New Roman" w:cs="Times New Roman"/>
        <w:sz w:val="20"/>
        <w:szCs w:val="20"/>
        <w:lang w:val="pt-BR"/>
      </w:rPr>
      <w:t xml:space="preserve">, Bloco dos Professores, Sala Térreo. </w:t>
    </w:r>
  </w:p>
  <w:p w:rsidR="00A97F2B" w:rsidRPr="00A97F2B" w:rsidRDefault="00A97F2B" w:rsidP="00A97F2B">
    <w:pPr>
      <w:spacing w:after="0" w:line="240" w:lineRule="auto"/>
      <w:jc w:val="both"/>
      <w:rPr>
        <w:rFonts w:ascii="Times New Roman" w:hAnsi="Times New Roman" w:cs="Times New Roman"/>
        <w:sz w:val="20"/>
        <w:szCs w:val="20"/>
        <w:lang w:val="pt-BR"/>
      </w:rPr>
    </w:pPr>
    <w:r w:rsidRPr="00A97F2B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70528" behindDoc="1" locked="0" layoutInCell="1" allowOverlap="1" wp14:anchorId="5AF76C56" wp14:editId="61040418">
          <wp:simplePos x="0" y="0"/>
          <wp:positionH relativeFrom="column">
            <wp:posOffset>-439420</wp:posOffset>
          </wp:positionH>
          <wp:positionV relativeFrom="paragraph">
            <wp:posOffset>111783</wp:posOffset>
          </wp:positionV>
          <wp:extent cx="352425" cy="323850"/>
          <wp:effectExtent l="0" t="0" r="9525" b="0"/>
          <wp:wrapNone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Pr="00A97F2B">
        <w:rPr>
          <w:rStyle w:val="Hyperlink"/>
          <w:rFonts w:ascii="Times New Roman" w:hAnsi="Times New Roman" w:cs="Times New Roman"/>
          <w:sz w:val="20"/>
          <w:szCs w:val="20"/>
          <w:lang w:val="pt-BR"/>
        </w:rPr>
        <w:t>Calendário oficial</w:t>
      </w:r>
    </w:hyperlink>
    <w:r w:rsidRPr="00A97F2B">
      <w:rPr>
        <w:rFonts w:ascii="Times New Roman" w:hAnsi="Times New Roman" w:cs="Times New Roman"/>
        <w:sz w:val="20"/>
        <w:szCs w:val="20"/>
        <w:lang w:val="pt-BR"/>
      </w:rPr>
      <w:t xml:space="preserve">: </w:t>
    </w:r>
    <w:r w:rsidRPr="00A97F2B">
      <w:rPr>
        <w:rFonts w:ascii="Times New Roman" w:hAnsi="Times New Roman" w:cs="Times New Roman"/>
        <w:i/>
        <w:iCs/>
        <w:sz w:val="20"/>
        <w:szCs w:val="20"/>
        <w:lang w:val="pt-BR"/>
      </w:rPr>
      <w:t>ipsis litteris</w:t>
    </w:r>
    <w:r w:rsidRPr="00A97F2B">
      <w:rPr>
        <w:rFonts w:ascii="Times New Roman" w:hAnsi="Times New Roman" w:cs="Times New Roman"/>
        <w:sz w:val="20"/>
        <w:szCs w:val="20"/>
        <w:lang w:val="pt-BR"/>
      </w:rPr>
      <w:t xml:space="preserve"> Início: 18.10.2021 - Término: 15.02.2022 </w:t>
    </w:r>
    <w:r w:rsidRPr="00A97F2B">
      <w:rPr>
        <w:rFonts w:ascii="Times New Roman" w:hAnsi="Times New Roman" w:cs="Times New Roman"/>
        <w:i/>
        <w:iCs/>
        <w:sz w:val="20"/>
        <w:szCs w:val="20"/>
        <w:lang w:val="pt-BR"/>
      </w:rPr>
      <w:t>ad hoc</w:t>
    </w:r>
    <w:r w:rsidRPr="00A97F2B">
      <w:rPr>
        <w:rFonts w:ascii="Times New Roman" w:hAnsi="Times New Roman" w:cs="Times New Roman"/>
        <w:sz w:val="20"/>
        <w:szCs w:val="20"/>
        <w:lang w:val="pt-BR"/>
      </w:rPr>
      <w:t xml:space="preserve"> [</w:t>
    </w:r>
    <w:hyperlink r:id="rId3" w:history="1">
      <w:r w:rsidRPr="00A97F2B">
        <w:rPr>
          <w:rStyle w:val="Hyperlink"/>
          <w:rFonts w:ascii="Times New Roman" w:hAnsi="Times New Roman" w:cs="Times New Roman"/>
          <w:sz w:val="20"/>
          <w:szCs w:val="20"/>
          <w:lang w:val="pt-BR"/>
        </w:rPr>
        <w:t>Res. 16/2021 – CONSU/Unifap</w:t>
      </w:r>
    </w:hyperlink>
    <w:r w:rsidRPr="00A97F2B">
      <w:rPr>
        <w:rFonts w:ascii="Times New Roman" w:hAnsi="Times New Roman" w:cs="Times New Roman"/>
        <w:sz w:val="20"/>
        <w:szCs w:val="20"/>
        <w:lang w:val="pt-BR"/>
      </w:rPr>
      <w:t>]</w:t>
    </w:r>
  </w:p>
  <w:p w:rsidR="00A97F2B" w:rsidRPr="00A97F2B" w:rsidRDefault="00A97F2B" w:rsidP="00A97F2B">
    <w:pPr>
      <w:pStyle w:val="Cabealho"/>
      <w:spacing w:after="0" w:line="240" w:lineRule="auto"/>
      <w:rPr>
        <w:rFonts w:ascii="Times New Roman" w:hAnsi="Times New Roman"/>
        <w:sz w:val="20"/>
        <w:szCs w:val="20"/>
        <w:lang w:val="pt-BR"/>
      </w:rPr>
    </w:pPr>
    <w:r w:rsidRPr="00A97F2B">
      <w:rPr>
        <w:rFonts w:ascii="Times New Roman" w:hAnsi="Times New Roman"/>
        <w:b/>
        <w:bCs/>
        <w:color w:val="002060"/>
        <w:sz w:val="20"/>
        <w:szCs w:val="20"/>
        <w:lang w:val="pt-BR"/>
      </w:rPr>
      <w:t>Semestre Letivo 2021.1</w:t>
    </w:r>
    <w:r w:rsidRPr="00A97F2B">
      <w:rPr>
        <w:rFonts w:ascii="Times New Roman" w:hAnsi="Times New Roman"/>
        <w:color w:val="002060"/>
        <w:sz w:val="20"/>
        <w:szCs w:val="20"/>
        <w:lang w:val="pt-BR"/>
      </w:rPr>
      <w:t xml:space="preserve"> - </w:t>
    </w:r>
    <w:r w:rsidRPr="00A97F2B">
      <w:rPr>
        <w:rFonts w:ascii="Times New Roman" w:hAnsi="Times New Roman"/>
        <w:sz w:val="20"/>
        <w:szCs w:val="20"/>
        <w:lang w:val="pt-BR"/>
      </w:rPr>
      <w:t xml:space="preserve">Total de Dias Letivos 2022.1 </w:t>
    </w:r>
    <w:r w:rsidRPr="00A97F2B">
      <w:rPr>
        <w:rFonts w:ascii="Cambria Math" w:hAnsi="Cambria Math" w:cs="Cambria Math"/>
        <w:sz w:val="20"/>
        <w:szCs w:val="20"/>
      </w:rPr>
      <w:t>⟶</w:t>
    </w:r>
    <w:r w:rsidRPr="00A97F2B">
      <w:rPr>
        <w:rFonts w:ascii="Times New Roman" w:hAnsi="Times New Roman"/>
        <w:sz w:val="20"/>
        <w:szCs w:val="20"/>
        <w:lang w:val="pt-BR"/>
      </w:rPr>
      <w:t xml:space="preserve"> 90</w:t>
    </w:r>
    <w:r w:rsidRPr="000421FC">
      <w:rPr>
        <w:noProof/>
      </w:rPr>
      <w:drawing>
        <wp:anchor distT="0" distB="0" distL="114300" distR="114300" simplePos="0" relativeHeight="251669504" behindDoc="1" locked="0" layoutInCell="1" allowOverlap="1" wp14:anchorId="721DF94A" wp14:editId="02F16D4B">
          <wp:simplePos x="0" y="0"/>
          <wp:positionH relativeFrom="column">
            <wp:posOffset>-608965</wp:posOffset>
          </wp:positionH>
          <wp:positionV relativeFrom="paragraph">
            <wp:posOffset>191374</wp:posOffset>
          </wp:positionV>
          <wp:extent cx="7142671" cy="291465"/>
          <wp:effectExtent l="0" t="0" r="1270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671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568A" w:rsidRDefault="006C568A">
      <w:pPr>
        <w:spacing w:after="0" w:line="240" w:lineRule="auto"/>
      </w:pPr>
      <w:r>
        <w:separator/>
      </w:r>
    </w:p>
  </w:footnote>
  <w:footnote w:type="continuationSeparator" w:id="0">
    <w:p w:rsidR="006C568A" w:rsidRDefault="006C5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3419" w:rsidRDefault="00A97F2B">
    <w:pPr>
      <w:spacing w:after="0"/>
      <w:ind w:left="211"/>
      <w:jc w:val="center"/>
    </w:pPr>
    <w:r w:rsidRPr="00A97F2B">
      <w:rPr>
        <w:rFonts w:ascii="Times New Roman" w:hAnsi="Times New Roman" w:cs="Times New Roman"/>
        <w:noProof/>
      </w:rPr>
      <w:drawing>
        <wp:anchor distT="0" distB="0" distL="114300" distR="114300" simplePos="0" relativeHeight="251665408" behindDoc="1" locked="0" layoutInCell="1" allowOverlap="1" wp14:anchorId="6BB173AF" wp14:editId="11AFE535">
          <wp:simplePos x="0" y="0"/>
          <wp:positionH relativeFrom="column">
            <wp:posOffset>6582604</wp:posOffset>
          </wp:positionH>
          <wp:positionV relativeFrom="paragraph">
            <wp:posOffset>-149031</wp:posOffset>
          </wp:positionV>
          <wp:extent cx="388620" cy="10675088"/>
          <wp:effectExtent l="0" t="0" r="0" b="0"/>
          <wp:wrapNone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20" cy="1067508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97F2B">
      <w:rPr>
        <w:rFonts w:ascii="Times New Roman" w:hAnsi="Times New Roman" w:cs="Times New Roman"/>
        <w:noProof/>
      </w:rPr>
      <w:drawing>
        <wp:anchor distT="0" distB="0" distL="114300" distR="114300" simplePos="0" relativeHeight="251667456" behindDoc="1" locked="0" layoutInCell="1" allowOverlap="1" wp14:anchorId="0E2A1DBF" wp14:editId="00C3EBC0">
          <wp:simplePos x="0" y="0"/>
          <wp:positionH relativeFrom="column">
            <wp:posOffset>-564515</wp:posOffset>
          </wp:positionH>
          <wp:positionV relativeFrom="paragraph">
            <wp:posOffset>-130506</wp:posOffset>
          </wp:positionV>
          <wp:extent cx="715618" cy="731520"/>
          <wp:effectExtent l="0" t="0" r="8890" b="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618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5342338</wp:posOffset>
          </wp:positionH>
          <wp:positionV relativeFrom="paragraph">
            <wp:posOffset>155382</wp:posOffset>
          </wp:positionV>
          <wp:extent cx="946205" cy="1017767"/>
          <wp:effectExtent l="0" t="0" r="635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9652" cy="10214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7F2B">
      <w:rPr>
        <w:rFonts w:ascii="Times New Roman" w:hAnsi="Times New Roman" w:cs="Times New Roman"/>
        <w:bCs/>
        <w:noProof/>
      </w:rPr>
      <w:drawing>
        <wp:anchor distT="0" distB="0" distL="114300" distR="114300" simplePos="0" relativeHeight="251662336" behindDoc="1" locked="0" layoutInCell="1" allowOverlap="1" wp14:anchorId="7FC17B08" wp14:editId="3C99D5C0">
          <wp:simplePos x="0" y="0"/>
          <wp:positionH relativeFrom="column">
            <wp:posOffset>166040</wp:posOffset>
          </wp:positionH>
          <wp:positionV relativeFrom="paragraph">
            <wp:posOffset>83821</wp:posOffset>
          </wp:positionV>
          <wp:extent cx="747422" cy="1150618"/>
          <wp:effectExtent l="0" t="0" r="0" b="0"/>
          <wp:wrapNone/>
          <wp:docPr id="40" name="Imagem 40" descr="Desenho de personagem de desenho anim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Unifap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90" cy="1159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97F2B" w:rsidRPr="00A97F2B" w:rsidRDefault="00A97F2B" w:rsidP="00A97F2B">
    <w:pPr>
      <w:spacing w:after="0"/>
      <w:ind w:left="211"/>
      <w:jc w:val="center"/>
      <w:rPr>
        <w:rFonts w:ascii="Times New Roman" w:hAnsi="Times New Roman" w:cs="Times New Roman"/>
        <w:lang w:val="pt-BR"/>
      </w:rPr>
    </w:pPr>
    <w:r w:rsidRPr="00A97F2B">
      <w:rPr>
        <w:rFonts w:ascii="Times New Roman" w:eastAsia="Times New Roman" w:hAnsi="Times New Roman" w:cs="Times New Roman"/>
        <w:sz w:val="24"/>
        <w:lang w:val="pt-BR"/>
      </w:rPr>
      <w:t>SERVIÇO PÚBLICO FEDERAL</w:t>
    </w:r>
  </w:p>
  <w:p w:rsidR="00A97F2B" w:rsidRDefault="00A97F2B" w:rsidP="00A97F2B">
    <w:pPr>
      <w:spacing w:after="0"/>
      <w:ind w:left="211"/>
      <w:jc w:val="center"/>
      <w:rPr>
        <w:rFonts w:ascii="Times New Roman" w:eastAsia="Times New Roman" w:hAnsi="Times New Roman" w:cs="Times New Roman"/>
        <w:sz w:val="24"/>
        <w:lang w:val="pt-BR"/>
      </w:rPr>
    </w:pPr>
    <w:r>
      <w:rPr>
        <w:rFonts w:ascii="Times New Roman" w:eastAsia="Times New Roman" w:hAnsi="Times New Roman" w:cs="Times New Roman"/>
        <w:sz w:val="24"/>
        <w:lang w:val="pt-BR"/>
      </w:rPr>
      <w:t>MINISTERIO DA EDUCAÇÃO - MEC</w:t>
    </w:r>
  </w:p>
  <w:p w:rsidR="00A97F2B" w:rsidRPr="00A97F2B" w:rsidRDefault="00A97F2B" w:rsidP="00A97F2B">
    <w:pPr>
      <w:pStyle w:val="Cabealho"/>
      <w:spacing w:after="0" w:line="240" w:lineRule="auto"/>
      <w:jc w:val="center"/>
      <w:rPr>
        <w:rFonts w:ascii="Times New Roman" w:hAnsi="Times New Roman"/>
        <w:bCs/>
        <w:lang w:val="pt-BR"/>
      </w:rPr>
    </w:pPr>
    <w:r>
      <w:rPr>
        <w:rFonts w:ascii="Times New Roman" w:hAnsi="Times New Roman"/>
        <w:bCs/>
        <w:lang w:val="pt-BR"/>
      </w:rPr>
      <w:t xml:space="preserve">Fundação </w:t>
    </w:r>
    <w:r w:rsidRPr="00A97F2B">
      <w:rPr>
        <w:rFonts w:ascii="Times New Roman" w:hAnsi="Times New Roman"/>
        <w:bCs/>
        <w:lang w:val="pt-BR"/>
      </w:rPr>
      <w:t>Universidade Federal do Amapá</w:t>
    </w:r>
    <w:r>
      <w:rPr>
        <w:rFonts w:ascii="Times New Roman" w:hAnsi="Times New Roman"/>
        <w:bCs/>
        <w:lang w:val="pt-BR"/>
      </w:rPr>
      <w:t xml:space="preserve"> - UNIFAP</w:t>
    </w:r>
  </w:p>
  <w:p w:rsidR="00A97F2B" w:rsidRPr="00A97F2B" w:rsidRDefault="00A97F2B" w:rsidP="00A97F2B">
    <w:pPr>
      <w:pStyle w:val="Cabealho"/>
      <w:spacing w:after="0" w:line="240" w:lineRule="auto"/>
      <w:jc w:val="center"/>
      <w:rPr>
        <w:rFonts w:ascii="Times New Roman" w:hAnsi="Times New Roman"/>
        <w:bCs/>
        <w:lang w:val="pt-BR"/>
      </w:rPr>
    </w:pPr>
    <w:r w:rsidRPr="00A97F2B">
      <w:rPr>
        <w:rFonts w:ascii="Times New Roman" w:hAnsi="Times New Roman"/>
        <w:bCs/>
        <w:lang w:val="pt-BR"/>
      </w:rPr>
      <w:t>Pró - Reitoria de Ensino de Graduação</w:t>
    </w:r>
    <w:r w:rsidRPr="00A97F2B">
      <w:rPr>
        <w:rFonts w:ascii="Times New Roman" w:hAnsi="Times New Roman"/>
        <w:bCs/>
        <w:lang w:val="pt-BR"/>
      </w:rPr>
      <w:t xml:space="preserve"> - </w:t>
    </w:r>
    <w:r w:rsidRPr="00A97F2B">
      <w:rPr>
        <w:rFonts w:ascii="Times New Roman" w:hAnsi="Times New Roman"/>
        <w:i/>
        <w:lang w:val="pt-BR"/>
      </w:rPr>
      <w:t>Campus Marco Zero do Equador</w:t>
    </w:r>
  </w:p>
  <w:p w:rsidR="00A97F2B" w:rsidRPr="00A97F2B" w:rsidRDefault="00A97F2B" w:rsidP="00A97F2B">
    <w:pPr>
      <w:pStyle w:val="Cabealho"/>
      <w:spacing w:after="0" w:line="240" w:lineRule="auto"/>
      <w:jc w:val="center"/>
      <w:rPr>
        <w:rFonts w:ascii="Times New Roman" w:hAnsi="Times New Roman"/>
        <w:bCs/>
        <w:lang w:val="pt-BR"/>
      </w:rPr>
    </w:pPr>
    <w:r w:rsidRPr="00A97F2B">
      <w:rPr>
        <w:rFonts w:ascii="Times New Roman" w:hAnsi="Times New Roman"/>
        <w:bCs/>
        <w:lang w:val="pt-BR"/>
      </w:rPr>
      <w:t>DEPARTAMENTO DE FILOSOFIA E CIÊNCIAS HUMANAS - DFCH</w:t>
    </w:r>
  </w:p>
  <w:p w:rsidR="00A97F2B" w:rsidRDefault="00A97F2B" w:rsidP="00A97F2B">
    <w:pPr>
      <w:pStyle w:val="Cabealho"/>
      <w:pBdr>
        <w:bottom w:val="single" w:sz="12" w:space="1" w:color="auto"/>
      </w:pBdr>
      <w:spacing w:after="0" w:line="240" w:lineRule="auto"/>
      <w:jc w:val="center"/>
      <w:rPr>
        <w:rFonts w:ascii="Times New Roman" w:hAnsi="Times New Roman"/>
        <w:bCs/>
        <w:lang w:val="pt-BR"/>
      </w:rPr>
    </w:pPr>
    <w:r w:rsidRPr="00F628C2">
      <w:rPr>
        <w:bCs/>
        <w:noProof/>
      </w:rPr>
      <w:drawing>
        <wp:anchor distT="0" distB="0" distL="114300" distR="114300" simplePos="0" relativeHeight="251663360" behindDoc="1" locked="0" layoutInCell="1" allowOverlap="1" wp14:anchorId="23F8D3A2" wp14:editId="1BDBBC3B">
          <wp:simplePos x="0" y="0"/>
          <wp:positionH relativeFrom="column">
            <wp:posOffset>1490704</wp:posOffset>
          </wp:positionH>
          <wp:positionV relativeFrom="paragraph">
            <wp:posOffset>206348</wp:posOffset>
          </wp:positionV>
          <wp:extent cx="3299792" cy="3400425"/>
          <wp:effectExtent l="0" t="0" r="0" b="0"/>
          <wp:wrapNone/>
          <wp:docPr id="39" name="Imagem 39" descr="Uma imagem contendo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rasao-brasil-preto-e-branco.png"/>
                  <pic:cNvPicPr/>
                </pic:nvPicPr>
                <pic:blipFill>
                  <a:blip r:embed="rId5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9792" cy="3400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7F2B">
      <w:rPr>
        <w:rFonts w:ascii="Times New Roman" w:hAnsi="Times New Roman"/>
        <w:bCs/>
        <w:lang w:val="pt-BR"/>
      </w:rPr>
      <w:t>COORDENAÇÃO DO CURSO HISTÓRIA</w:t>
    </w:r>
    <w:r>
      <w:rPr>
        <w:rFonts w:ascii="Times New Roman" w:hAnsi="Times New Roman"/>
        <w:bCs/>
        <w:lang w:val="pt-BR"/>
      </w:rPr>
      <w:t xml:space="preserve"> - CCHL/CCHB</w:t>
    </w:r>
  </w:p>
  <w:p w:rsidR="00A97F2B" w:rsidRPr="00A97F2B" w:rsidRDefault="00B9144D" w:rsidP="00A97F2B">
    <w:pPr>
      <w:pStyle w:val="Cabealho"/>
      <w:spacing w:after="0" w:line="240" w:lineRule="auto"/>
      <w:jc w:val="center"/>
      <w:rPr>
        <w:rFonts w:ascii="Times New Roman" w:hAnsi="Times New Roman"/>
        <w:bCs/>
        <w:lang w:val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7151</wp:posOffset>
              </wp:positionH>
              <wp:positionV relativeFrom="paragraph">
                <wp:posOffset>560705</wp:posOffset>
              </wp:positionV>
              <wp:extent cx="6113879" cy="12240"/>
              <wp:effectExtent l="0" t="0" r="0" b="0"/>
              <wp:wrapSquare wrapText="bothSides"/>
              <wp:docPr id="2" name="Group 4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3879" cy="12240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6113780"/>
                          <a:gd name="f4" fmla="val 12700"/>
                          <a:gd name="f5" fmla="val 6350"/>
                          <a:gd name="f6" fmla="*/ f0 1 6113780"/>
                          <a:gd name="f7" fmla="*/ f1 1 12700"/>
                          <a:gd name="f8" fmla="val f2"/>
                          <a:gd name="f9" fmla="val f3"/>
                          <a:gd name="f10" fmla="val f4"/>
                          <a:gd name="f11" fmla="+- f10 0 f8"/>
                          <a:gd name="f12" fmla="+- f9 0 f8"/>
                          <a:gd name="f13" fmla="*/ f12 1 6113780"/>
                          <a:gd name="f14" fmla="*/ f11 1 12700"/>
                          <a:gd name="f15" fmla="*/ 0 1 f13"/>
                          <a:gd name="f16" fmla="*/ 6113780 1 f13"/>
                          <a:gd name="f17" fmla="*/ 0 1 f14"/>
                          <a:gd name="f18" fmla="*/ 12700 1 f14"/>
                          <a:gd name="f19" fmla="*/ f15 f6 1"/>
                          <a:gd name="f20" fmla="*/ f16 f6 1"/>
                          <a:gd name="f21" fmla="*/ f18 f7 1"/>
                          <a:gd name="f22" fmla="*/ f17 f7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9" t="f22" r="f20" b="f21"/>
                        <a:pathLst>
                          <a:path w="6113780" h="12700">
                            <a:moveTo>
                              <a:pt x="f2" y="f2"/>
                            </a:moveTo>
                            <a:lnTo>
                              <a:pt x="f3" y="f2"/>
                            </a:lnTo>
                            <a:lnTo>
                              <a:pt x="f3" y="f5"/>
                            </a:lnTo>
                            <a:lnTo>
                              <a:pt x="f3" y="f4"/>
                            </a:lnTo>
                            <a:lnTo>
                              <a:pt x="f2" y="f4"/>
                            </a:lnTo>
                            <a:lnTo>
                              <a:pt x="f2" y="f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cap="flat">
                        <a:noFill/>
                        <a:prstDash val="solid"/>
                      </a:ln>
                    </wps:spPr>
                    <wps:txbx>
                      <w:txbxContent>
                        <w:p w:rsidR="00BF3419" w:rsidRDefault="006C568A"/>
                      </w:txbxContent>
                    </wps:txbx>
                    <wps:bodyPr wrap="square" lIns="0" tIns="0" rIns="0" bIns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oup 4538" o:spid="_x0000_s1084" style="position:absolute;left:0;text-align:left;margin-left:.55pt;margin-top:44.15pt;width:481.4pt;height: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13780,1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" adj="-11796480,,5400" path="m,l6113780,r,6350l6113780,12700,,12700,,xe" fillcolor="black" stroked="f">
              <v:stroke joinstyle="miter"/>
              <v:formulas/>
              <v:path arrowok="t" o:connecttype="custom" o:connectlocs="3056940,0;6113879,6120;3056940,12240;0,6120" o:connectangles="270,0,90,180" textboxrect="0,0,6113780,12700"/>
              <v:textbox inset="0,0,0,0">
                <w:txbxContent>
                  <w:p w:rsidR="00BF3419" w:rsidRDefault="006C568A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F751E6"/>
    <w:multiLevelType w:val="multilevel"/>
    <w:tmpl w:val="564404DA"/>
    <w:lvl w:ilvl="0">
      <w:start w:val="1"/>
      <w:numFmt w:val="lowerLetter"/>
      <w:lvlText w:val="%1)"/>
      <w:lvlJc w:val="left"/>
      <w:pPr>
        <w:ind w:left="2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ttachedTemplate r:id="rId1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13765"/>
    <w:rsid w:val="006C568A"/>
    <w:rsid w:val="007021C3"/>
    <w:rsid w:val="00913765"/>
    <w:rsid w:val="009B440D"/>
    <w:rsid w:val="00A97F2B"/>
    <w:rsid w:val="00B9144D"/>
    <w:rsid w:val="00E2736E"/>
    <w:rsid w:val="00F8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ECB43"/>
  <w15:docId w15:val="{0E42C8AD-EEF8-4DF5-891F-737DC2727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Calibri" w:cs="Calibri"/>
      <w:color w:val="000000"/>
    </w:rPr>
  </w:style>
  <w:style w:type="paragraph" w:styleId="Ttulo1">
    <w:name w:val="heading 1"/>
    <w:next w:val="Normal"/>
    <w:uiPriority w:val="9"/>
    <w:qFormat/>
    <w:pPr>
      <w:keepNext/>
      <w:keepLines/>
      <w:suppressAutoHyphens/>
      <w:spacing w:after="0" w:line="259" w:lineRule="auto"/>
      <w:ind w:left="10" w:right="140" w:hanging="10"/>
      <w:jc w:val="center"/>
      <w:outlineLvl w:val="0"/>
    </w:pPr>
    <w:rPr>
      <w:rFonts w:ascii="Times New Roman" w:hAnsi="Times New Roman"/>
      <w:b/>
      <w:color w:val="000000"/>
      <w:sz w:val="28"/>
    </w:rPr>
  </w:style>
  <w:style w:type="paragraph" w:styleId="Ttulo2">
    <w:name w:val="heading 2"/>
    <w:next w:val="Normal"/>
    <w:uiPriority w:val="9"/>
    <w:unhideWhenUsed/>
    <w:qFormat/>
    <w:pPr>
      <w:keepNext/>
      <w:keepLines/>
      <w:suppressAutoHyphens/>
      <w:spacing w:after="227"/>
      <w:ind w:left="225" w:hanging="10"/>
      <w:jc w:val="center"/>
      <w:outlineLvl w:val="1"/>
    </w:pPr>
    <w:rPr>
      <w:rFonts w:ascii="Times New Roman" w:hAnsi="Times New Roman"/>
      <w:b/>
      <w:color w:val="000000"/>
    </w:rPr>
  </w:style>
  <w:style w:type="paragraph" w:styleId="Ttulo3">
    <w:name w:val="heading 3"/>
    <w:next w:val="Normal"/>
    <w:uiPriority w:val="9"/>
    <w:unhideWhenUsed/>
    <w:qFormat/>
    <w:pPr>
      <w:keepNext/>
      <w:keepLines/>
      <w:shd w:val="clear" w:color="auto" w:fill="C0C0C0"/>
      <w:suppressAutoHyphens/>
      <w:spacing w:after="244"/>
      <w:ind w:left="223" w:hanging="10"/>
      <w:jc w:val="center"/>
      <w:outlineLvl w:val="2"/>
    </w:pPr>
    <w:rPr>
      <w:rFonts w:ascii="Times New Roman" w:hAnsi="Times New Roman"/>
      <w:b/>
      <w:color w:val="000000"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S Mincho" w:hAnsi="Liberation Sans" w:cs="Tahoma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Cabealho">
    <w:name w:val="header"/>
    <w:basedOn w:val="Standard"/>
    <w:link w:val="CabealhoChar"/>
    <w:pPr>
      <w:suppressLineNumbers/>
      <w:tabs>
        <w:tab w:val="center" w:pos="4819"/>
        <w:tab w:val="right" w:pos="9638"/>
      </w:tabs>
    </w:pPr>
  </w:style>
  <w:style w:type="character" w:customStyle="1" w:styleId="Heading3Char">
    <w:name w:val="Heading 3 Char"/>
    <w:rPr>
      <w:rFonts w:ascii="Times New Roman" w:eastAsia="Times New Roman" w:hAnsi="Times New Roman" w:cs="Times New Roman"/>
      <w:b/>
      <w:color w:val="000000"/>
      <w:sz w:val="16"/>
    </w:rPr>
  </w:style>
  <w:style w:type="character" w:customStyle="1" w:styleId="Heading1Char">
    <w:name w:val="Heading 1 Char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2Char">
    <w:name w:val="Heading 2 Char"/>
    <w:rPr>
      <w:rFonts w:ascii="Times New Roman" w:eastAsia="Times New Roman" w:hAnsi="Times New Roman" w:cs="Times New Roman"/>
      <w:b/>
      <w:color w:val="000000"/>
      <w:sz w:val="22"/>
    </w:rPr>
  </w:style>
  <w:style w:type="paragraph" w:styleId="Rodap">
    <w:name w:val="footer"/>
    <w:basedOn w:val="Normal"/>
    <w:link w:val="RodapChar"/>
    <w:uiPriority w:val="99"/>
    <w:unhideWhenUsed/>
    <w:rsid w:val="00A97F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7F2B"/>
    <w:rPr>
      <w:rFonts w:eastAsia="Calibri" w:cs="Calibri"/>
      <w:color w:val="000000"/>
    </w:rPr>
  </w:style>
  <w:style w:type="character" w:customStyle="1" w:styleId="CabealhoChar">
    <w:name w:val="Cabeçalho Char"/>
    <w:basedOn w:val="Fontepargpadro"/>
    <w:link w:val="Cabealho"/>
    <w:rsid w:val="00A97F2B"/>
  </w:style>
  <w:style w:type="character" w:styleId="Hyperlink">
    <w:name w:val="Hyperlink"/>
    <w:basedOn w:val="Fontepargpadro"/>
    <w:uiPriority w:val="99"/>
    <w:unhideWhenUsed/>
    <w:rsid w:val="00A97F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historia/files/2021/02/RES_16-2021_-_CONSU_Regulamenta_a_reativao_do_ano_letivo_-2020_e_aprova_CA_2.pdf" TargetMode="External"/><Relationship Id="rId2" Type="http://schemas.openxmlformats.org/officeDocument/2006/relationships/hyperlink" Target="https://www2.unifap.br/historia/calendario-academico-unifap" TargetMode="External"/><Relationship Id="rId1" Type="http://schemas.openxmlformats.org/officeDocument/2006/relationships/image" Target="media/image6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/Users/pablo.lazameth/Downloads/FLUXO-DOCUMENTAL-DE-APROVEIRAMENTO-DE-CARGA-HOR&#193;RIA-TRABALHADA-COMO-EST&#193;GIO.odt/Norm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1562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lastModifiedBy>Markinhos Black</cp:lastModifiedBy>
  <cp:revision>4</cp:revision>
  <dcterms:created xsi:type="dcterms:W3CDTF">2021-11-16T01:38:00Z</dcterms:created>
  <dcterms:modified xsi:type="dcterms:W3CDTF">2021-11-16T01:46:00Z</dcterms:modified>
</cp:coreProperties>
</file>